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AD7EC" w14:textId="77777777" w:rsidR="00F61FA8" w:rsidRDefault="00F61FA8" w:rsidP="008B1533">
      <w:pPr>
        <w:ind w:left="5387"/>
        <w:rPr>
          <w:sz w:val="28"/>
          <w:szCs w:val="28"/>
        </w:rPr>
      </w:pPr>
    </w:p>
    <w:p w14:paraId="4E5A2F35" w14:textId="77777777" w:rsidR="00F61FA8" w:rsidRDefault="00F61FA8" w:rsidP="008B1533">
      <w:pPr>
        <w:ind w:left="5387"/>
        <w:rPr>
          <w:sz w:val="28"/>
          <w:szCs w:val="28"/>
        </w:rPr>
      </w:pPr>
    </w:p>
    <w:p w14:paraId="74D1E01D" w14:textId="77777777" w:rsidR="008B1533" w:rsidRPr="008B1533" w:rsidRDefault="008B1533" w:rsidP="008B1533">
      <w:pPr>
        <w:ind w:left="5387"/>
        <w:rPr>
          <w:sz w:val="28"/>
          <w:szCs w:val="28"/>
        </w:rPr>
      </w:pPr>
      <w:r w:rsidRPr="008B1533">
        <w:rPr>
          <w:sz w:val="28"/>
          <w:szCs w:val="28"/>
        </w:rPr>
        <w:t>Приложение 1</w:t>
      </w:r>
    </w:p>
    <w:p w14:paraId="328FACE6" w14:textId="77777777" w:rsidR="008B1533" w:rsidRPr="008B1533" w:rsidRDefault="008B1533" w:rsidP="008B1533">
      <w:pPr>
        <w:ind w:left="5387"/>
        <w:rPr>
          <w:sz w:val="28"/>
          <w:szCs w:val="28"/>
        </w:rPr>
      </w:pPr>
    </w:p>
    <w:p w14:paraId="4CE8D0D7" w14:textId="77777777" w:rsidR="008B1533" w:rsidRDefault="008B1533" w:rsidP="008B1533">
      <w:pPr>
        <w:ind w:left="5387"/>
        <w:rPr>
          <w:sz w:val="28"/>
          <w:szCs w:val="28"/>
        </w:rPr>
      </w:pPr>
      <w:r w:rsidRPr="008B1533">
        <w:rPr>
          <w:sz w:val="28"/>
          <w:szCs w:val="28"/>
        </w:rPr>
        <w:t xml:space="preserve">к распоряжению первого заместителя </w:t>
      </w:r>
    </w:p>
    <w:p w14:paraId="1AA0A76B" w14:textId="77777777" w:rsidR="008B1533" w:rsidRDefault="008B1533" w:rsidP="008B1533">
      <w:pPr>
        <w:ind w:left="5387"/>
        <w:rPr>
          <w:sz w:val="28"/>
          <w:szCs w:val="28"/>
        </w:rPr>
      </w:pPr>
      <w:r w:rsidRPr="008B1533">
        <w:rPr>
          <w:sz w:val="28"/>
          <w:szCs w:val="28"/>
        </w:rPr>
        <w:t>Главы Администрации города</w:t>
      </w:r>
    </w:p>
    <w:p w14:paraId="20436926" w14:textId="77777777" w:rsidR="008B1533" w:rsidRDefault="008B1533" w:rsidP="008B1533">
      <w:pPr>
        <w:jc w:val="center"/>
        <w:rPr>
          <w:sz w:val="28"/>
          <w:szCs w:val="28"/>
        </w:rPr>
      </w:pPr>
    </w:p>
    <w:p w14:paraId="55258FE6" w14:textId="77777777" w:rsidR="008B1533" w:rsidRPr="008B1533" w:rsidRDefault="008B1533" w:rsidP="008B1533">
      <w:pPr>
        <w:jc w:val="center"/>
        <w:rPr>
          <w:sz w:val="28"/>
          <w:szCs w:val="28"/>
        </w:rPr>
      </w:pPr>
      <w:r w:rsidRPr="008B1533">
        <w:rPr>
          <w:sz w:val="28"/>
          <w:szCs w:val="28"/>
        </w:rPr>
        <w:t>ГРАФИЧЕСКОЕ ОПИСАНИЕ МЕСТОПОЛОЖЕНИЯ ГРАНИЦ</w:t>
      </w:r>
    </w:p>
    <w:p w14:paraId="1D0E5422" w14:textId="77777777" w:rsidR="001B5E02" w:rsidRDefault="008B1533" w:rsidP="008B1533">
      <w:pPr>
        <w:jc w:val="center"/>
        <w:rPr>
          <w:sz w:val="28"/>
          <w:szCs w:val="28"/>
        </w:rPr>
      </w:pPr>
      <w:r w:rsidRPr="008B1533">
        <w:rPr>
          <w:sz w:val="28"/>
          <w:szCs w:val="28"/>
        </w:rPr>
        <w:t xml:space="preserve">публичного сервитута в целях </w:t>
      </w:r>
      <w:r w:rsidRPr="00C53F72">
        <w:rPr>
          <w:sz w:val="28"/>
          <w:szCs w:val="28"/>
        </w:rPr>
        <w:t>«Реконструкция системы газоснабжения котельной «</w:t>
      </w:r>
      <w:proofErr w:type="spellStart"/>
      <w:r w:rsidRPr="00C53F72">
        <w:rPr>
          <w:sz w:val="28"/>
          <w:szCs w:val="28"/>
        </w:rPr>
        <w:t>Термакс</w:t>
      </w:r>
      <w:proofErr w:type="spellEnd"/>
      <w:r w:rsidRPr="00C53F72">
        <w:rPr>
          <w:sz w:val="28"/>
          <w:szCs w:val="28"/>
        </w:rPr>
        <w:t>» г.</w:t>
      </w:r>
      <w:r>
        <w:rPr>
          <w:sz w:val="28"/>
          <w:szCs w:val="28"/>
        </w:rPr>
        <w:t> </w:t>
      </w:r>
      <w:r w:rsidRPr="00C53F72">
        <w:rPr>
          <w:sz w:val="28"/>
          <w:szCs w:val="28"/>
        </w:rPr>
        <w:t>Новый Уренгой»</w:t>
      </w:r>
    </w:p>
    <w:tbl>
      <w:tblPr>
        <w:tblStyle w:val="a3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1"/>
      </w:tblGrid>
      <w:tr w:rsidR="008B1533" w14:paraId="0C9D9A19" w14:textId="77777777" w:rsidTr="008B1533">
        <w:tc>
          <w:tcPr>
            <w:tcW w:w="5000" w:type="pct"/>
            <w:tcBorders>
              <w:top w:val="none" w:sz="4" w:space="0" w:color="000000"/>
              <w:bottom w:val="none" w:sz="4" w:space="0" w:color="000000"/>
            </w:tcBorders>
          </w:tcPr>
          <w:tbl>
            <w:tblPr>
              <w:tblStyle w:val="a3"/>
              <w:tblW w:w="5000" w:type="pct"/>
              <w:tblBorders>
                <w:top w:val="single" w:sz="4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705"/>
            </w:tblGrid>
            <w:tr w:rsidR="00712422" w14:paraId="24A4AE37" w14:textId="77777777" w:rsidTr="003273A7">
              <w:tc>
                <w:tcPr>
                  <w:tcW w:w="5000" w:type="pct"/>
                  <w:tcBorders>
                    <w:top w:val="none" w:sz="4" w:space="0" w:color="000000"/>
                    <w:bottom w:val="none" w:sz="4" w:space="0" w:color="000000"/>
                  </w:tcBorders>
                </w:tcPr>
                <w:p w14:paraId="49BE4D34" w14:textId="77777777" w:rsidR="00712422" w:rsidRDefault="00712422" w:rsidP="00712422">
                  <w:pPr>
                    <w:pStyle w:val="a5"/>
                    <w:rPr>
                      <w:rFonts w:ascii="Liberation Sans" w:hAnsi="Liberation Sans"/>
                      <w:b w:val="0"/>
                    </w:rPr>
                  </w:pPr>
                </w:p>
              </w:tc>
            </w:tr>
          </w:tbl>
          <w:tbl>
            <w:tblPr>
              <w:tblpPr w:vertAnchor="text" w:tblpXSpec="center" w:tblpY="1"/>
              <w:tblW w:w="5000" w:type="pct"/>
              <w:tblBorders>
                <w:top w:val="single" w:sz="4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left w:w="119" w:type="dxa"/>
                <w:right w:w="119" w:type="dxa"/>
              </w:tblCellMar>
              <w:tblLook w:val="0000" w:firstRow="0" w:lastRow="0" w:firstColumn="0" w:lastColumn="0" w:noHBand="0" w:noVBand="0"/>
            </w:tblPr>
            <w:tblGrid>
              <w:gridCol w:w="9689"/>
            </w:tblGrid>
            <w:tr w:rsidR="00712422" w14:paraId="3D8F73A5" w14:textId="77777777" w:rsidTr="003273A7">
              <w:tc>
                <w:tcPr>
                  <w:tcW w:w="5000" w:type="pct"/>
                  <w:shd w:val="clear" w:color="auto" w:fill="auto"/>
                  <w:vAlign w:val="center"/>
                </w:tcPr>
                <w:p w14:paraId="5CBC4427" w14:textId="77777777" w:rsidR="00712422" w:rsidRDefault="00712422" w:rsidP="00712422">
                  <w:pPr>
                    <w:pStyle w:val="a5"/>
                    <w:keepNext/>
                    <w:rPr>
                      <w:rFonts w:ascii="Liberation Sans" w:hAnsi="Liberation Sans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Liberation Sans" w:hAnsi="Liberation Sans"/>
                      <w:sz w:val="20"/>
                      <w:szCs w:val="20"/>
                    </w:rPr>
                    <w:t>Сведения об объекте</w:t>
                  </w:r>
                </w:p>
              </w:tc>
            </w:tr>
          </w:tbl>
          <w:p w14:paraId="435454DC" w14:textId="77777777" w:rsidR="00712422" w:rsidRDefault="00712422" w:rsidP="00712422">
            <w:pPr>
              <w:pStyle w:val="a6"/>
              <w:keepNext/>
              <w:rPr>
                <w:rFonts w:ascii="Liberation Sans" w:hAnsi="Liberation Sans"/>
                <w:sz w:val="20"/>
              </w:rPr>
            </w:pPr>
          </w:p>
          <w:tbl>
            <w:tblPr>
              <w:tblW w:w="5000" w:type="pct"/>
              <w:jc w:val="center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623"/>
              <w:gridCol w:w="3224"/>
              <w:gridCol w:w="5842"/>
            </w:tblGrid>
            <w:tr w:rsidR="00712422" w14:paraId="575319A6" w14:textId="77777777" w:rsidTr="003273A7">
              <w:trPr>
                <w:cantSplit/>
                <w:tblHeader/>
                <w:jc w:val="center"/>
              </w:trPr>
              <w:tc>
                <w:tcPr>
                  <w:tcW w:w="321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48668C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№ п/п</w:t>
                  </w:r>
                </w:p>
              </w:tc>
              <w:tc>
                <w:tcPr>
                  <w:tcW w:w="16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92CE8C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Характеристики объекта</w:t>
                  </w:r>
                </w:p>
                <w:p w14:paraId="3C0A817D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  <w:tc>
                <w:tcPr>
                  <w:tcW w:w="30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A166DD3" w14:textId="77777777" w:rsidR="00712422" w:rsidRDefault="00712422" w:rsidP="00712422">
                  <w:pPr>
                    <w:pStyle w:val="a7"/>
                  </w:pPr>
                  <w:r>
                    <w:rPr>
                      <w:rFonts w:ascii="Liberation Sans" w:hAnsi="Liberation Sans"/>
                      <w:sz w:val="20"/>
                    </w:rPr>
                    <w:t>Описание характеристик</w:t>
                  </w:r>
                </w:p>
                <w:p w14:paraId="49803A8D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</w:tr>
          </w:tbl>
          <w:p w14:paraId="2A0BDAC2" w14:textId="77777777" w:rsidR="00712422" w:rsidRDefault="00712422" w:rsidP="00712422">
            <w:pPr>
              <w:pStyle w:val="a6"/>
              <w:keepNext/>
              <w:rPr>
                <w:rFonts w:ascii="Liberation Sans" w:hAnsi="Liberation Sans"/>
                <w:sz w:val="20"/>
                <w:lang w:val="en-US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6" w:space="0" w:color="auto"/>
                <w:bottom w:val="single" w:sz="4" w:space="0" w:color="auto"/>
                <w:right w:val="sing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623"/>
              <w:gridCol w:w="3224"/>
              <w:gridCol w:w="5842"/>
            </w:tblGrid>
            <w:tr w:rsidR="00712422" w14:paraId="26D2B51A" w14:textId="77777777" w:rsidTr="003273A7">
              <w:trPr>
                <w:tblHeader/>
                <w:jc w:val="center"/>
              </w:trPr>
              <w:tc>
                <w:tcPr>
                  <w:tcW w:w="321" w:type="pct"/>
                  <w:shd w:val="clear" w:color="auto" w:fill="auto"/>
                  <w:vAlign w:val="center"/>
                </w:tcPr>
                <w:p w14:paraId="23D41C12" w14:textId="77777777" w:rsidR="00712422" w:rsidRDefault="00712422" w:rsidP="00712422">
                  <w:pPr>
                    <w:pStyle w:val="a9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1</w:t>
                  </w:r>
                </w:p>
              </w:tc>
              <w:tc>
                <w:tcPr>
                  <w:tcW w:w="1664" w:type="pct"/>
                  <w:shd w:val="clear" w:color="auto" w:fill="auto"/>
                  <w:vAlign w:val="center"/>
                </w:tcPr>
                <w:p w14:paraId="1B459EFB" w14:textId="77777777" w:rsidR="00712422" w:rsidRDefault="00712422" w:rsidP="00712422">
                  <w:pPr>
                    <w:pStyle w:val="a9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2</w:t>
                  </w:r>
                </w:p>
              </w:tc>
              <w:tc>
                <w:tcPr>
                  <w:tcW w:w="3015" w:type="pct"/>
                  <w:shd w:val="clear" w:color="auto" w:fill="auto"/>
                  <w:vAlign w:val="center"/>
                </w:tcPr>
                <w:p w14:paraId="58F0BEC0" w14:textId="77777777" w:rsidR="00712422" w:rsidRDefault="00712422" w:rsidP="00712422">
                  <w:pPr>
                    <w:pStyle w:val="a9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3</w:t>
                  </w:r>
                </w:p>
              </w:tc>
            </w:tr>
            <w:tr w:rsidR="00712422" w14:paraId="155B656F" w14:textId="77777777" w:rsidTr="003273A7">
              <w:trPr>
                <w:jc w:val="center"/>
              </w:trPr>
              <w:tc>
                <w:tcPr>
                  <w:tcW w:w="321" w:type="pct"/>
                  <w:shd w:val="clear" w:color="auto" w:fill="auto"/>
                  <w:vAlign w:val="center"/>
                </w:tcPr>
                <w:p w14:paraId="7C7A68C1" w14:textId="77777777" w:rsidR="00712422" w:rsidRDefault="00712422" w:rsidP="00712422">
                  <w:pPr>
                    <w:pStyle w:val="a8"/>
                    <w:jc w:val="center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1.</w:t>
                  </w:r>
                </w:p>
              </w:tc>
              <w:tc>
                <w:tcPr>
                  <w:tcW w:w="1664" w:type="pct"/>
                  <w:shd w:val="clear" w:color="auto" w:fill="auto"/>
                  <w:vAlign w:val="center"/>
                </w:tcPr>
                <w:p w14:paraId="7F11AACC" w14:textId="77777777" w:rsidR="00712422" w:rsidRDefault="00712422" w:rsidP="00712422">
                  <w:pPr>
                    <w:pStyle w:val="a8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Местоположение объекта</w:t>
                  </w:r>
                </w:p>
              </w:tc>
              <w:tc>
                <w:tcPr>
                  <w:tcW w:w="3015" w:type="pct"/>
                  <w:shd w:val="clear" w:color="auto" w:fill="auto"/>
                  <w:vAlign w:val="center"/>
                </w:tcPr>
                <w:p w14:paraId="63D24985" w14:textId="77777777" w:rsidR="00712422" w:rsidRDefault="00712422" w:rsidP="00712422">
                  <w:pPr>
                    <w:pStyle w:val="a8"/>
                    <w:rPr>
                      <w:rFonts w:ascii="Liberation Sans" w:hAnsi="Liberation Sans"/>
                      <w:b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Ямало-Ненецкий автономный округ, г. Новый Уренгой</w:t>
                  </w:r>
                </w:p>
              </w:tc>
            </w:tr>
            <w:tr w:rsidR="00712422" w14:paraId="287CD7DB" w14:textId="77777777" w:rsidTr="003273A7">
              <w:trPr>
                <w:jc w:val="center"/>
              </w:trPr>
              <w:tc>
                <w:tcPr>
                  <w:tcW w:w="321" w:type="pct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E4F1F4D" w14:textId="77777777" w:rsidR="00712422" w:rsidRDefault="00712422" w:rsidP="00712422">
                  <w:pPr>
                    <w:pStyle w:val="a8"/>
                    <w:jc w:val="center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2.</w:t>
                  </w:r>
                </w:p>
              </w:tc>
              <w:tc>
                <w:tcPr>
                  <w:tcW w:w="1664" w:type="pct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C70ADDA" w14:textId="77777777" w:rsidR="00712422" w:rsidRDefault="00712422" w:rsidP="00712422">
                  <w:pPr>
                    <w:pStyle w:val="a8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Площадь объекта ± величина погрешности определения площади (Р ± ΔР)</w:t>
                  </w:r>
                </w:p>
              </w:tc>
              <w:tc>
                <w:tcPr>
                  <w:tcW w:w="3015" w:type="pct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9CA7F27" w14:textId="77777777" w:rsidR="00712422" w:rsidRDefault="008A4138" w:rsidP="00CD2617">
                  <w:pPr>
                    <w:pStyle w:val="a8"/>
                    <w:rPr>
                      <w:rFonts w:ascii="Liberation Sans" w:hAnsi="Liberation Sans"/>
                      <w:sz w:val="20"/>
                    </w:rPr>
                  </w:pPr>
                  <w:r w:rsidRPr="008A4138">
                    <w:rPr>
                      <w:rFonts w:ascii="Liberation Sans" w:hAnsi="Liberation Sans"/>
                      <w:sz w:val="20"/>
                    </w:rPr>
                    <w:t>5</w:t>
                  </w:r>
                  <w:r w:rsidR="00CD2617">
                    <w:rPr>
                      <w:rFonts w:ascii="Liberation Sans" w:hAnsi="Liberation Sans"/>
                      <w:sz w:val="20"/>
                    </w:rPr>
                    <w:t> </w:t>
                  </w:r>
                  <w:r w:rsidR="00CD2617">
                    <w:rPr>
                      <w:rFonts w:ascii="Liberation Sans" w:hAnsi="Liberation Sans"/>
                      <w:sz w:val="20"/>
                      <w:lang w:val="en-US"/>
                    </w:rPr>
                    <w:t xml:space="preserve">760 </w:t>
                  </w:r>
                  <w:r w:rsidR="00712422">
                    <w:rPr>
                      <w:rFonts w:ascii="Liberation Sans" w:hAnsi="Liberation Sans"/>
                      <w:sz w:val="20"/>
                    </w:rPr>
                    <w:t xml:space="preserve">± </w:t>
                  </w:r>
                  <w:r w:rsidR="00C40FCE" w:rsidRPr="00EE6693">
                    <w:rPr>
                      <w:rFonts w:ascii="Liberation Sans" w:hAnsi="Liberation Sans"/>
                      <w:sz w:val="20"/>
                    </w:rPr>
                    <w:t>13</w:t>
                  </w:r>
                  <w:r w:rsidR="00712422" w:rsidRPr="00EE6693">
                    <w:rPr>
                      <w:rFonts w:ascii="Liberation Sans" w:hAnsi="Liberation Sans"/>
                      <w:sz w:val="20"/>
                    </w:rPr>
                    <w:t>,</w:t>
                  </w:r>
                  <w:r w:rsidR="00C40FCE" w:rsidRPr="00EE6693">
                    <w:rPr>
                      <w:rFonts w:ascii="Liberation Sans" w:hAnsi="Liberation Sans"/>
                      <w:sz w:val="20"/>
                    </w:rPr>
                    <w:t>3</w:t>
                  </w:r>
                  <w:r w:rsidR="00712422" w:rsidRPr="00EE6693">
                    <w:rPr>
                      <w:rFonts w:ascii="Liberation Sans" w:hAnsi="Liberation Sans"/>
                      <w:sz w:val="20"/>
                    </w:rPr>
                    <w:t xml:space="preserve"> </w:t>
                  </w:r>
                  <w:r w:rsidR="00712422">
                    <w:rPr>
                      <w:rFonts w:ascii="Liberation Sans" w:hAnsi="Liberation Sans"/>
                      <w:sz w:val="20"/>
                    </w:rPr>
                    <w:t>кв. м</w:t>
                  </w:r>
                </w:p>
              </w:tc>
            </w:tr>
            <w:tr w:rsidR="00712422" w14:paraId="252C210D" w14:textId="77777777" w:rsidTr="004A7044">
              <w:trPr>
                <w:trHeight w:val="4508"/>
                <w:jc w:val="center"/>
              </w:trPr>
              <w:tc>
                <w:tcPr>
                  <w:tcW w:w="321" w:type="pct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5871BA7C" w14:textId="77777777" w:rsidR="00712422" w:rsidRDefault="00712422" w:rsidP="00712422">
                  <w:pPr>
                    <w:pStyle w:val="a8"/>
                    <w:jc w:val="center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3.</w:t>
                  </w:r>
                </w:p>
              </w:tc>
              <w:tc>
                <w:tcPr>
                  <w:tcW w:w="1664" w:type="pct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1E0BFD4B" w14:textId="77777777" w:rsidR="00712422" w:rsidRDefault="00712422" w:rsidP="00712422">
                  <w:pPr>
                    <w:pStyle w:val="a8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Иные характеристики объекта</w:t>
                  </w:r>
                </w:p>
              </w:tc>
              <w:tc>
                <w:tcPr>
                  <w:tcW w:w="3015" w:type="pct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05F06D2E" w14:textId="53AD2DCD" w:rsidR="004B704B" w:rsidRPr="001646E9" w:rsidRDefault="004B704B" w:rsidP="00712422">
                  <w:pPr>
                    <w:shd w:val="clear" w:color="auto" w:fill="FFFFFF"/>
                    <w:spacing w:line="250" w:lineRule="exact"/>
                    <w:ind w:right="403"/>
                    <w:rPr>
                      <w:rFonts w:ascii="Liberation Sans" w:hAnsi="Liberation Sans" w:cs="Liberation Sans"/>
                      <w:spacing w:val="-1"/>
                    </w:rPr>
                  </w:pPr>
                  <w:r w:rsidRPr="001646E9">
                    <w:rPr>
                      <w:rFonts w:ascii="Liberation Sans" w:hAnsi="Liberation Sans" w:cs="Liberation Sans"/>
                      <w:spacing w:val="-1"/>
                    </w:rPr>
                    <w:t>Публичный сервитут в отношении частей земель кадастровых кварталов:</w:t>
                  </w:r>
                </w:p>
                <w:p w14:paraId="368F5D25" w14:textId="6576DE86" w:rsidR="004B704B" w:rsidRPr="001646E9" w:rsidRDefault="004B704B" w:rsidP="004B704B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89:11:010202 (</w:t>
                  </w:r>
                  <w:r w:rsidRPr="001646E9">
                    <w:rPr>
                      <w:rFonts w:ascii="Liberation Sans" w:hAnsi="Liberation Sans" w:cs="Liberation Sans"/>
                    </w:rPr>
                    <w:t>241</w:t>
                  </w:r>
                  <w:r w:rsidRPr="001646E9">
                    <w:rPr>
                      <w:rFonts w:ascii="Liberation Sans" w:hAnsi="Liberation Sans" w:cs="Liberation Sans"/>
                    </w:rPr>
                    <w:t xml:space="preserve"> кв.</w:t>
                  </w:r>
                  <w:r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Pr="001646E9">
                    <w:rPr>
                      <w:rFonts w:ascii="Liberation Sans" w:hAnsi="Liberation Sans" w:cs="Liberation Sans"/>
                    </w:rPr>
                    <w:t>м)</w:t>
                  </w:r>
                  <w:r w:rsidRPr="001646E9">
                    <w:rPr>
                      <w:rFonts w:ascii="Liberation Sans" w:hAnsi="Liberation Sans" w:cs="Liberation Sans"/>
                    </w:rPr>
                    <w:t xml:space="preserve">, </w:t>
                  </w:r>
                  <w:r w:rsidRPr="001646E9">
                    <w:rPr>
                      <w:rFonts w:ascii="Liberation Sans" w:hAnsi="Liberation Sans" w:cs="Liberation Sans"/>
                    </w:rPr>
                    <w:t>89:11:010201 (21 кв.</w:t>
                  </w:r>
                  <w:r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Pr="001646E9">
                    <w:rPr>
                      <w:rFonts w:ascii="Liberation Sans" w:hAnsi="Liberation Sans" w:cs="Liberation Sans"/>
                    </w:rPr>
                    <w:t>м)</w:t>
                  </w:r>
                  <w:r w:rsidRPr="001646E9">
                    <w:rPr>
                      <w:rFonts w:ascii="Liberation Sans" w:hAnsi="Liberation Sans" w:cs="Liberation Sans"/>
                    </w:rPr>
                    <w:t>.</w:t>
                  </w:r>
                </w:p>
                <w:p w14:paraId="4D00DC58" w14:textId="52363DDF" w:rsidR="00712422" w:rsidRPr="001646E9" w:rsidRDefault="00712422" w:rsidP="00712422">
                  <w:pPr>
                    <w:shd w:val="clear" w:color="auto" w:fill="FFFFFF"/>
                    <w:spacing w:line="250" w:lineRule="exact"/>
                    <w:ind w:right="403"/>
                    <w:rPr>
                      <w:rFonts w:ascii="Liberation Sans" w:hAnsi="Liberation Sans" w:cs="Liberation Sans"/>
                      <w:spacing w:val="-1"/>
                    </w:rPr>
                  </w:pPr>
                  <w:r w:rsidRPr="001646E9">
                    <w:rPr>
                      <w:rFonts w:ascii="Liberation Sans" w:hAnsi="Liberation Sans" w:cs="Liberation Sans"/>
                      <w:spacing w:val="-1"/>
                    </w:rPr>
                    <w:t xml:space="preserve">Публичный сервитут в отношении частей земельных участков с кадастровыми номерами: </w:t>
                  </w:r>
                </w:p>
                <w:p w14:paraId="3511FB5A" w14:textId="021712C4" w:rsidR="00EE6693" w:rsidRPr="001646E9" w:rsidRDefault="00F61FA8" w:rsidP="00EE6693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010303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320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184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0DE48E4E" w14:textId="52F58BB6" w:rsidR="00F61FA8" w:rsidRPr="001646E9" w:rsidRDefault="00F61FA8" w:rsidP="00EE6693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010204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79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147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1433FB50" w14:textId="30FDAA1F" w:rsidR="00F61FA8" w:rsidRPr="001646E9" w:rsidRDefault="00F61FA8" w:rsidP="00EE6693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010303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175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107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293CEFA6" w14:textId="3766D511" w:rsidR="00F61FA8" w:rsidRPr="001646E9" w:rsidRDefault="00F61FA8" w:rsidP="00EE6693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010203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49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150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21C28700" w14:textId="7F08C763" w:rsidR="00F61FA8" w:rsidRPr="001646E9" w:rsidRDefault="00F61FA8" w:rsidP="00EE6693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010203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48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192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3EC1E0B8" w14:textId="0ED6157B" w:rsidR="00F61FA8" w:rsidRPr="001646E9" w:rsidRDefault="00F61FA8" w:rsidP="00EE6693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</w:t>
                  </w:r>
                  <w:r w:rsidR="009358D2" w:rsidRPr="001646E9">
                    <w:rPr>
                      <w:rFonts w:ascii="Liberation Sans" w:hAnsi="Liberation Sans" w:cs="Liberation Sans"/>
                    </w:rPr>
                    <w:t>2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65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99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2ED6C4E4" w14:textId="4602D48B" w:rsidR="00F61FA8" w:rsidRPr="001646E9" w:rsidRDefault="00F61FA8" w:rsidP="00EE6693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010202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24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(3 271 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004C34B3" w14:textId="75A0AF8F" w:rsidR="00931DA5" w:rsidRPr="001646E9" w:rsidRDefault="00F61FA8" w:rsidP="00931DA5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010202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148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068E70A7" w14:textId="307C03B3" w:rsidR="00931DA5" w:rsidRPr="001646E9" w:rsidRDefault="00F61FA8" w:rsidP="00931DA5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010202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93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>(</w:t>
                  </w:r>
                  <w:r w:rsidR="00CD2617" w:rsidRPr="001646E9">
                    <w:rPr>
                      <w:rFonts w:ascii="Liberation Sans" w:hAnsi="Liberation Sans" w:cs="Liberation Sans"/>
                    </w:rPr>
                    <w:t>108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21845DEF" w14:textId="20A6C285" w:rsidR="00F61FA8" w:rsidRPr="001646E9" w:rsidRDefault="00F61FA8" w:rsidP="00931DA5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11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010202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:</w:t>
                  </w:r>
                  <w:r w:rsidRPr="001646E9">
                    <w:rPr>
                      <w:rFonts w:ascii="Liberation Sans" w:hAnsi="Liberation Sans" w:cs="Liberation Sans"/>
                    </w:rPr>
                    <w:t>92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(4</w:t>
                  </w:r>
                  <w:r w:rsidR="00CD2617" w:rsidRPr="001646E9">
                    <w:rPr>
                      <w:rFonts w:ascii="Liberation Sans" w:hAnsi="Liberation Sans" w:cs="Liberation Sans"/>
                    </w:rPr>
                    <w:t>1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 xml:space="preserve"> 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="00931DA5"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6E146290" w14:textId="38812FA6" w:rsidR="00931DA5" w:rsidRPr="001646E9" w:rsidRDefault="00931DA5" w:rsidP="00931DA5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89:11:010202:23 (116 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149879D8" w14:textId="4F0DCA25" w:rsidR="00931DA5" w:rsidRPr="001646E9" w:rsidRDefault="00931DA5" w:rsidP="00931DA5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89:11:010202:63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95 </w:t>
                  </w:r>
                  <w:r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388703CC" w14:textId="5F10DB49" w:rsidR="00931DA5" w:rsidRPr="001646E9" w:rsidRDefault="00931DA5" w:rsidP="00931DA5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89:11:010201:365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104 </w:t>
                  </w:r>
                  <w:r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2EA98905" w14:textId="24B9644D" w:rsidR="00931DA5" w:rsidRPr="001646E9" w:rsidRDefault="00931DA5" w:rsidP="00931DA5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89:11:010201:1195(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10 </w:t>
                  </w:r>
                  <w:r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;</w:t>
                  </w:r>
                </w:p>
                <w:p w14:paraId="0B3902C6" w14:textId="77499D36" w:rsidR="00931DA5" w:rsidRPr="008A4138" w:rsidRDefault="00931DA5" w:rsidP="004B704B">
                  <w:pPr>
                    <w:shd w:val="clear" w:color="auto" w:fill="FFFFFF"/>
                    <w:spacing w:line="250" w:lineRule="exact"/>
                    <w:ind w:right="749"/>
                    <w:jc w:val="both"/>
                    <w:rPr>
                      <w:rFonts w:ascii="Liberation Sans" w:hAnsi="Liberation Sans" w:cs="Liberation Sans"/>
                    </w:rPr>
                  </w:pPr>
                  <w:r w:rsidRPr="001646E9">
                    <w:rPr>
                      <w:rFonts w:ascii="Liberation Sans" w:hAnsi="Liberation Sans" w:cs="Liberation Sans"/>
                    </w:rPr>
                    <w:t>89:11:000000:90 (</w:t>
                  </w:r>
                  <w:r w:rsidR="008A4138" w:rsidRPr="001646E9">
                    <w:rPr>
                      <w:rFonts w:ascii="Liberation Sans" w:hAnsi="Liberation Sans" w:cs="Liberation Sans"/>
                    </w:rPr>
                    <w:t xml:space="preserve">726 </w:t>
                  </w:r>
                  <w:r w:rsidRPr="001646E9">
                    <w:rPr>
                      <w:rFonts w:ascii="Liberation Sans" w:hAnsi="Liberation Sans" w:cs="Liberation Sans"/>
                    </w:rPr>
                    <w:t>кв.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 xml:space="preserve"> </w:t>
                  </w:r>
                  <w:r w:rsidRPr="001646E9">
                    <w:rPr>
                      <w:rFonts w:ascii="Liberation Sans" w:hAnsi="Liberation Sans" w:cs="Liberation Sans"/>
                    </w:rPr>
                    <w:t>м)</w:t>
                  </w:r>
                  <w:r w:rsidR="004B704B" w:rsidRPr="001646E9">
                    <w:rPr>
                      <w:rFonts w:ascii="Liberation Sans" w:hAnsi="Liberation Sans" w:cs="Liberation Sans"/>
                    </w:rPr>
                    <w:t>.</w:t>
                  </w:r>
                </w:p>
              </w:tc>
            </w:tr>
          </w:tbl>
          <w:tbl>
            <w:tblPr>
              <w:tblpPr w:vertAnchor="text" w:tblpXSpec="center" w:tblpY="1"/>
              <w:tblW w:w="5000" w:type="pct"/>
              <w:tblBorders>
                <w:top w:val="single" w:sz="4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left w:w="119" w:type="dxa"/>
                <w:right w:w="119" w:type="dxa"/>
              </w:tblCellMar>
              <w:tblLook w:val="0000" w:firstRow="0" w:lastRow="0" w:firstColumn="0" w:lastColumn="0" w:noHBand="0" w:noVBand="0"/>
            </w:tblPr>
            <w:tblGrid>
              <w:gridCol w:w="9689"/>
            </w:tblGrid>
            <w:tr w:rsidR="00712422" w14:paraId="00DC7862" w14:textId="77777777" w:rsidTr="003273A7">
              <w:tc>
                <w:tcPr>
                  <w:tcW w:w="5000" w:type="pct"/>
                  <w:shd w:val="clear" w:color="auto" w:fill="auto"/>
                  <w:vAlign w:val="center"/>
                </w:tcPr>
                <w:p w14:paraId="28FCAF43" w14:textId="77777777" w:rsidR="00712422" w:rsidRDefault="00712422" w:rsidP="00712422">
                  <w:pPr>
                    <w:pStyle w:val="a5"/>
                    <w:keepNext/>
                    <w:rPr>
                      <w:rFonts w:ascii="Liberation Sans" w:hAnsi="Liberation Sans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Liberation Sans" w:hAnsi="Liberation Sans"/>
                      <w:sz w:val="20"/>
                      <w:szCs w:val="20"/>
                    </w:rPr>
                    <w:t>Сведения о местоположении границ объекта</w:t>
                  </w:r>
                </w:p>
              </w:tc>
            </w:tr>
          </w:tbl>
          <w:p w14:paraId="2502EF51" w14:textId="77777777" w:rsidR="00712422" w:rsidRDefault="00712422" w:rsidP="00712422">
            <w:pPr>
              <w:pStyle w:val="a6"/>
              <w:keepNext/>
              <w:rPr>
                <w:rFonts w:ascii="Liberation Sans" w:hAnsi="Liberation Sans"/>
                <w:sz w:val="20"/>
              </w:rPr>
            </w:pPr>
          </w:p>
          <w:tbl>
            <w:tblPr>
              <w:tblW w:w="5000" w:type="pct"/>
              <w:jc w:val="center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86"/>
              <w:gridCol w:w="1337"/>
              <w:gridCol w:w="1337"/>
              <w:gridCol w:w="1773"/>
              <w:gridCol w:w="1763"/>
              <w:gridCol w:w="1893"/>
            </w:tblGrid>
            <w:tr w:rsidR="00712422" w14:paraId="2F468E3F" w14:textId="77777777" w:rsidTr="003273A7">
              <w:trPr>
                <w:cantSplit/>
                <w:jc w:val="center"/>
              </w:trPr>
              <w:tc>
                <w:tcPr>
                  <w:tcW w:w="5000" w:type="pct"/>
                  <w:gridSpan w:val="6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CA3B43D" w14:textId="77777777" w:rsidR="00712422" w:rsidRDefault="00712422" w:rsidP="00712422">
                  <w:pPr>
                    <w:pStyle w:val="aa"/>
                    <w:spacing w:before="60" w:after="60"/>
                    <w:jc w:val="left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 xml:space="preserve">1. Система координат </w:t>
                  </w:r>
                  <w:r>
                    <w:rPr>
                      <w:rFonts w:ascii="Liberation Sans" w:hAnsi="Liberation Sans"/>
                      <w:b w:val="0"/>
                      <w:i/>
                      <w:sz w:val="20"/>
                    </w:rPr>
                    <w:t>МСК-89, зона 4</w:t>
                  </w:r>
                </w:p>
              </w:tc>
            </w:tr>
            <w:tr w:rsidR="00712422" w14:paraId="65DE2F3E" w14:textId="77777777" w:rsidTr="003273A7">
              <w:trPr>
                <w:cantSplit/>
                <w:jc w:val="center"/>
              </w:trPr>
              <w:tc>
                <w:tcPr>
                  <w:tcW w:w="5000" w:type="pct"/>
                  <w:gridSpan w:val="6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0CBCF58" w14:textId="77777777" w:rsidR="00712422" w:rsidRDefault="00712422" w:rsidP="00712422">
                  <w:pPr>
                    <w:pStyle w:val="aa"/>
                    <w:spacing w:before="60" w:after="60"/>
                    <w:jc w:val="left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2. Сведения о характерных точках границ объекта</w:t>
                  </w:r>
                </w:p>
              </w:tc>
            </w:tr>
            <w:tr w:rsidR="00712422" w14:paraId="00FA3B63" w14:textId="77777777" w:rsidTr="003273A7">
              <w:trPr>
                <w:cantSplit/>
                <w:tblHeader/>
                <w:jc w:val="center"/>
              </w:trPr>
              <w:tc>
                <w:tcPr>
                  <w:tcW w:w="818" w:type="pct"/>
                  <w:vMerge w:val="restart"/>
                  <w:tcBorders>
                    <w:top w:val="single" w:sz="4" w:space="0" w:color="auto"/>
                    <w:left w:val="single" w:sz="6" w:space="0" w:color="auto"/>
                    <w:right w:val="single" w:sz="4" w:space="0" w:color="auto"/>
                  </w:tcBorders>
                  <w:shd w:val="clear" w:color="auto" w:fill="auto"/>
                </w:tcPr>
                <w:p w14:paraId="17C75A48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proofErr w:type="spellStart"/>
                  <w:r>
                    <w:rPr>
                      <w:rFonts w:ascii="Liberation Sans" w:hAnsi="Liberation Sans"/>
                      <w:sz w:val="20"/>
                    </w:rPr>
                    <w:t>Обозначе-ние</w:t>
                  </w:r>
                  <w:proofErr w:type="spellEnd"/>
                  <w:r>
                    <w:rPr>
                      <w:rFonts w:ascii="Liberation Sans" w:hAnsi="Liberation Sans"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ascii="Liberation Sans" w:hAnsi="Liberation Sans"/>
                      <w:sz w:val="20"/>
                    </w:rPr>
                    <w:t>характерных точек границ</w:t>
                  </w:r>
                </w:p>
                <w:p w14:paraId="55DF4031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  <w:p w14:paraId="70AE6EF1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  <w:p w14:paraId="6EE2F6E7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  <w:tc>
                <w:tcPr>
                  <w:tcW w:w="138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26F6BA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Координаты, м</w:t>
                  </w:r>
                </w:p>
              </w:tc>
              <w:tc>
                <w:tcPr>
                  <w:tcW w:w="91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D40C52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Метод определения координат характерной точки</w:t>
                  </w:r>
                </w:p>
                <w:p w14:paraId="22E97BF5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  <w:p w14:paraId="72453B7F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  <w:tc>
                <w:tcPr>
                  <w:tcW w:w="91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085AA4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 xml:space="preserve">Средняя </w:t>
                  </w:r>
                  <w:proofErr w:type="spellStart"/>
                  <w:r>
                    <w:rPr>
                      <w:rFonts w:ascii="Liberation Sans" w:hAnsi="Liberation Sans"/>
                      <w:sz w:val="20"/>
                    </w:rPr>
                    <w:t>квадрати-ческая</w:t>
                  </w:r>
                  <w:proofErr w:type="spellEnd"/>
                  <w:r>
                    <w:rPr>
                      <w:rFonts w:ascii="Liberation Sans" w:hAnsi="Liberation Sans"/>
                      <w:sz w:val="20"/>
                    </w:rPr>
                    <w:t xml:space="preserve"> погрешность положения характерной точки (М</w:t>
                  </w:r>
                  <w:r>
                    <w:rPr>
                      <w:rFonts w:ascii="Liberation Sans" w:hAnsi="Liberation Sans"/>
                      <w:sz w:val="20"/>
                      <w:vertAlign w:val="subscript"/>
                      <w:lang w:val="en-US"/>
                    </w:rPr>
                    <w:t>t</w:t>
                  </w:r>
                  <w:r>
                    <w:rPr>
                      <w:rFonts w:ascii="Liberation Sans" w:hAnsi="Liberation Sans"/>
                      <w:sz w:val="20"/>
                    </w:rPr>
                    <w:t>), м</w:t>
                  </w:r>
                </w:p>
              </w:tc>
              <w:tc>
                <w:tcPr>
                  <w:tcW w:w="97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6" w:space="0" w:color="auto"/>
                  </w:tcBorders>
                  <w:shd w:val="clear" w:color="auto" w:fill="auto"/>
                </w:tcPr>
                <w:p w14:paraId="0C8A27D0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 xml:space="preserve">Описание обозначения точки на местности (при </w:t>
                  </w:r>
                </w:p>
                <w:p w14:paraId="2B260F0F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наличии)</w:t>
                  </w:r>
                </w:p>
                <w:p w14:paraId="6E1C8AA3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  <w:p w14:paraId="57FF8766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</w:tr>
            <w:tr w:rsidR="00712422" w14:paraId="0294E58F" w14:textId="77777777" w:rsidTr="003273A7">
              <w:trPr>
                <w:cantSplit/>
                <w:tblHeader/>
                <w:jc w:val="center"/>
              </w:trPr>
              <w:tc>
                <w:tcPr>
                  <w:tcW w:w="818" w:type="pct"/>
                  <w:vMerge/>
                  <w:tcBorders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C4E496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821B00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</w:rPr>
                    <w:t>Х</w:t>
                  </w: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527913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  <w:r>
                    <w:rPr>
                      <w:rFonts w:ascii="Liberation Sans" w:hAnsi="Liberation Sans"/>
                      <w:sz w:val="20"/>
                      <w:lang w:val="en-US"/>
                    </w:rPr>
                    <w:t>Y</w:t>
                  </w:r>
                </w:p>
              </w:tc>
              <w:tc>
                <w:tcPr>
                  <w:tcW w:w="915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FB9438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  <w:tc>
                <w:tcPr>
                  <w:tcW w:w="910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722762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  <w:tc>
                <w:tcPr>
                  <w:tcW w:w="97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25DC680" w14:textId="77777777" w:rsidR="00712422" w:rsidRDefault="00712422" w:rsidP="00712422">
                  <w:pPr>
                    <w:pStyle w:val="a7"/>
                    <w:rPr>
                      <w:rFonts w:ascii="Liberation Sans" w:hAnsi="Liberation Sans"/>
                      <w:sz w:val="20"/>
                    </w:rPr>
                  </w:pPr>
                </w:p>
              </w:tc>
            </w:tr>
          </w:tbl>
          <w:p w14:paraId="25375640" w14:textId="77777777" w:rsidR="00712422" w:rsidRDefault="00712422" w:rsidP="00712422">
            <w:pPr>
              <w:pStyle w:val="a6"/>
              <w:keepNext/>
              <w:rPr>
                <w:rFonts w:ascii="Liberation Sans" w:hAnsi="Liberation Sans"/>
                <w:sz w:val="20"/>
                <w:lang w:val="en-US"/>
              </w:rPr>
            </w:pPr>
          </w:p>
          <w:tbl>
            <w:tblPr>
              <w:tblW w:w="5000" w:type="pct"/>
              <w:jc w:val="center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03"/>
              <w:gridCol w:w="1383"/>
              <w:gridCol w:w="1380"/>
              <w:gridCol w:w="2171"/>
              <w:gridCol w:w="1537"/>
              <w:gridCol w:w="1715"/>
            </w:tblGrid>
            <w:tr w:rsidR="00712422" w:rsidRPr="00C520E8" w14:paraId="74EB124F" w14:textId="77777777" w:rsidTr="00C520E8">
              <w:trPr>
                <w:cantSplit/>
                <w:tblHeader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F48AAD" w14:textId="77777777" w:rsidR="00712422" w:rsidRPr="00C520E8" w:rsidRDefault="00712422" w:rsidP="00712422">
                  <w:pPr>
                    <w:pStyle w:val="a9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78ECE1" w14:textId="77777777" w:rsidR="00712422" w:rsidRPr="00C520E8" w:rsidRDefault="00712422" w:rsidP="00712422">
                  <w:pPr>
                    <w:pStyle w:val="a9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24725F" w14:textId="77777777" w:rsidR="00712422" w:rsidRPr="00C520E8" w:rsidRDefault="00712422" w:rsidP="00712422">
                  <w:pPr>
                    <w:pStyle w:val="a9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445917" w14:textId="77777777" w:rsidR="00712422" w:rsidRPr="00C520E8" w:rsidRDefault="00712422" w:rsidP="00712422">
                  <w:pPr>
                    <w:pStyle w:val="a9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1A9224" w14:textId="77777777" w:rsidR="00712422" w:rsidRPr="00C520E8" w:rsidRDefault="00712422" w:rsidP="00712422">
                  <w:pPr>
                    <w:pStyle w:val="a9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4651533" w14:textId="77777777" w:rsidR="00712422" w:rsidRPr="00C520E8" w:rsidRDefault="00712422" w:rsidP="00712422">
                  <w:pPr>
                    <w:pStyle w:val="a9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163B9B" w:rsidRPr="00C520E8" w14:paraId="3348989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2A495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4DB84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4433012.73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A32B8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1520658.96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C9823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94EC8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94265C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72293E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12529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62E4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4433008.86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5992E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1520679.42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65EC0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1BC9C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C18312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49B6F5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913D7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EFE6C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4433017.17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7462D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1520683.55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018F9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EDEBB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477D7B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D2AC7C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0AE04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4AD9D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4433020.86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92C81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1520663.02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1412A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1C256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DD4862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F183E0B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3E053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59E6C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4433568.87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F6CF5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1520789.37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7DD47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4C9D1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134511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B5B2118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10FF8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284AB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4433567.85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C82D5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1520794.7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160E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6EDA5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2BA97B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9E9734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1178D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5602A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4433587.52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B0E17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1520798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C6646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078D6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FC8802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46500C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F7F7E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EE510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4433588.55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A759E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1520792.83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30BD0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D05B4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A4BAE2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A0C6BF2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DCDBB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E6D9F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4433566.5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45DAA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1520801.84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E35D9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8B3B9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278A98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D5E06F1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9613D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3A1F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4433586.04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E8E3B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1520805.38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7571E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9F4CC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85198C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15D5D31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3D3BC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2BB85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4433577.22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4B69B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1520790.83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22C32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A69CA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9D5279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2073697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CD129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500DF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4433894.47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33A88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1520869.95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D4EB9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5E70D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A1CE84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A12266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C6406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A1B1D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4433896.54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31748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1520873.58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513C7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8847CA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936E59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D8582C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57E36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BBEA2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4433898.24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124D5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1520877.66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2E739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14AE3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D6D19D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C07F123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F8051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E8C8B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4433900.99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6890C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1520885.12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8832D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13FDB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AF8F62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7B0DF9C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BAA3C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290D5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4433902.53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F271F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1520889.68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0BE29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0048A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FEFA59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F5EE90D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7F354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2B6A7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4433909.18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A10FC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1520891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E650D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B8B10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56D5B9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FFC2BE1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1F589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973E0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4433905.81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34495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1520876.33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EE9FE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78CF6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FB8CF78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3A4CFB7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2C15E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511D7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4433906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E4B40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1520873.95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DA464F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C8042A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C54935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843A6D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C15CF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19815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4433906.54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83FD9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1520872.17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A43D8E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DA572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A4EB35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8B6BF83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6363F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FEAB8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4434420.41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067D9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1520964.5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0C916C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33C355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FD991AE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8EBDFCA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DDF5C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2BCB4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4434420.58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22754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1520964.83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FA02C0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48776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B19D421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C75866C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F50E2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2C590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4434422.25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60A5E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1520970.59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CA785F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78B758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51E74DA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DF6BFAB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B28BB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A5D07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4434422.93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3AD31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1520979.45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C1419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FD4F90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AE212C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150A73A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23F4A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6CF23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4434423.58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963D6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1520983.38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BF063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5F403B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82FEAD5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4735DC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2C183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AAB08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4434424.42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43194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1520986.47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2D00A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7F9E7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7EE850E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CFDCD31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E1602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328F3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4434433.84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ADCD2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1520987.69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A55C7C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DA0E2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75D2FC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2D09ED2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B58E9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2D179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4434430.2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EFE88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1520975.92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B884F8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D20DAA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F62F7F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571AE6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69A62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17BAB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4434430.35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62360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1520964.41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BF6B9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8F001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202EE0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847C447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3C599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4510B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4434434.36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9E9AF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1520987.76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ACAE5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A8C53A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6A30D7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56A14D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41A6E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AD580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4434433.86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678B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1520980.87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2176C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D6344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99FE03B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159B1E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AF75E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4AA59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4434434.29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BF4BB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1520974.72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C7F490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FDFD5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9EC17CB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E49FD2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0A6E4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35ED6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4434436.68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E0ED5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1520969.03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FF197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81072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3FB6477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E1E9EF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81856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E892A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4434437.41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4E9AF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1520968.19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9A983E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CF5F10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87EA8C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3BFD69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C50FB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lastRenderedPageBreak/>
                    <w:t>35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F8E33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4434439.27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31282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1520966.05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DED12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0A0B8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769DFE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B99410B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99579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C2472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4434441.89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3049F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1520964.29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92FF7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5F7DE8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D6DE28F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EF773DA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612C9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F7B45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4434442.36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CDEBE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1520964.35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DF101F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7A58FE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2B4D90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6CA524E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2471E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317CB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4434451.39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8A1FE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1520989.73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F65C80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4758D7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7280EBE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964AB5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C47EE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448A6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4434612.87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7D82C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1521006.64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0E05F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06FAF7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0D6BEDB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AFB7E0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0D923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AEA2D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4434623.38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A9022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1521005.94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C50816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D3ED0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7386EB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015F94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1DAFF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F3D0F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4434620.73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A4B64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1520994.1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F08E58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91785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DC1D50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5A4E6D2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0A131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8BD09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4434527.31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CF271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1520978.52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1CB57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6B658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2230C8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32B9B5C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37D44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D7F81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4434664.99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55891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1520987.55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77E436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7AA457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BFF7B57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D04DAE1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F401B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F1EB7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4434664.38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24FE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1521002.54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202270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D6148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FDD6F5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F733D4E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4DE33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11DFF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4434674.75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C8CDE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1521001.68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8F2CD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B74655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C12271B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5171B5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03B4F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4293E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4434675.26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31619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1520987.94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79685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A4E24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E8A276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6D53EB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80F94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E6F6D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4434709.08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99B52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1520989.33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C6B75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73495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1D22B5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7C1440D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D3A17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E6016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4434706.95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D1E9C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1521002.03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03153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51E49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1BAD66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0D212B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5C9DD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20D36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4434711.88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5B893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1521002.74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AABDB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3C258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378EAB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FCFEEF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24462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A419F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4434714.07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83E8E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1520989.61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89A74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E40B3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F8F197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E84205A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0E383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8E82D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4434742.36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3D960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1520991.27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B10E9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9895A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0671B0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3E36EE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D9E38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F9A6A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4434739.12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7B628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1521007.45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7EE92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C31B1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0F220D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A80DBB2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22DC6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6F1E2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4434741.59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3E4C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1521007.88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CC8BB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19F5F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5FE5EA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96B02BD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78FEA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CE0EF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4434744.06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21838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1521008.31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BEE14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D52C7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217E2F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BAD2C7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54BA7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815A3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4434747.4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6ECFA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1520991.56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2184E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F3673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DCC24D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6079E52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8E753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3499F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4434744.99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03C61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1520991.43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D42C8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BC7F9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977DA8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6DE053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51A6D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7AC4B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4434798.46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D9CAA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1521014.55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3FE2D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ED8C0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B22889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2764527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7A969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F13FD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4434797.96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2AA1B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1521019.85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8A294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5DFC6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AA9E30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3B85E8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47ADF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E939B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4434800.89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58FF2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1521021.03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420A0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87C6F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0E81D4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DB6900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0F0ED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B88DD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4434805.05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256AC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1521021.62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7D7A8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D2762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50C236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C4DB20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BFB76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EADA7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4434810.28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CC7D2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1521006.82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E9D3D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70284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5C5475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DEEF8D2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B2F0C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CC24B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4434804.85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AA38B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1521004.19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4E4D9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04ACB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263E90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C76D921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CC7D3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ED5BB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4434801.03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E3303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1521014.95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BCF66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44EFFB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3B75CFA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FC21D12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74BFF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lastRenderedPageBreak/>
                    <w:t>64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F680E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4434815.9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BB69D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1521009.62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D85417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1EE147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7B5426C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68CAF47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234B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0C85D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4434821.21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77D95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1521029.29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D96341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C1722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A443AB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2A5D7B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2D373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AC45E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4434827.59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033BC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1521031.86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187731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A153FC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B1FEBCD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813A54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5047F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E59E1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4434822.69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E4CD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1521012.18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05C8D1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F5BA11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2EFE43C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5D0244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B808E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397E2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4434874.59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A94C8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1521037.74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EA8168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7357DC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2FE6E0A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1D074C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0DF11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E81DE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4434886.86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D1345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1521047.89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D1B144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8A585E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E6CDFBF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99CB50E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1DFB8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47F53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4434892.96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97F4A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1521045.62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91C69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7C8ED5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580648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F98CD6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DAAE3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5AE69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4434888.58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4D5B6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1521034.36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B8D79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3271E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34956E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603991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0C428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602C2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4434893.51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8A8D1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1521047.04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546D2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ED107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59CA8C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CE3196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149CD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D282C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4434894.77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F00AD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1521050.66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DCF8A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3C05F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2BECDA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8BD7AC1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52CA6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2AD81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4434900.55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B1811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1521050.56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B21DC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2E487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E9FEFB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6FD485D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1B2E6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D1168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4434903.41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5996C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1521050.52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FB0FEF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9F3F6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E4F65B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31D85B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CDE47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C16F8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4434903.29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E196B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1521041.75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60D00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19E16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6E8269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5EC97B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9E7D2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339D8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4434903.25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2E260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1521039.12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756495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A09A8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7543E7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82F935E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8554C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2DF9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4434903.55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196B2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1521036.17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302D8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4E772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F3D92A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208D25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35454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B0981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4434904.68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C8045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1521033.15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5AA6B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B9932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D4F9B6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D8ECA8E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7B633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99697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4434894.31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6F5D6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1521033.93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5E551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F2265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BB5EE9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93BD8AA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FD905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96280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4434918.21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8A5BA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1521066.93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EAD7A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61090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DA40AB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1E8DD83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F39EA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19CBD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4434920.6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AE2E9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1521071.32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3EC3E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EF503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EE4FDC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6917B4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86CE2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A030D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4434921.57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7DC30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1521070.8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AFBC3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D32C5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E58FA9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DBAFC9E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32E3C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5A123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4434919.75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7A247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1521067.48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D6E56A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2C061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9F1D66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034491A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7A131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3B1D1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4434923.78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D7DCF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1521065.94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45A37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9CBFA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770748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1C8226E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E511E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EDCD1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4434923.43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E2270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1521065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00F7F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34805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F2C4E6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4916F8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DD901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EE33D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4434922.15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480D1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1521080.72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2AC52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D96F6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693F10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6345133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7088C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3C020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4434924.57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258D5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1521085.5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AB5C0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F65F3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8AED52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DE600B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1BDA0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8944B2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4434940.1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1D32E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1521080.37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37E59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6FF23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BAB83A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3AB75F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B774E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0BBF3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4434941.67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B48FC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1521078.42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FBBDF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B3D1A7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B7E9F2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DC20E5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8D79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D4E1A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4434942.04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E0A26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1521076.11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3E74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8C1A5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0DB07A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209EEFA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AC72E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BFC45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4434940.93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DCADC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1521072.33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027EA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C1E00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CBD379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519FF6C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21A7F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lastRenderedPageBreak/>
                    <w:t>93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34881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4434935.66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55B56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1521074.28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1CB1C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DC906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09BD3D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539789A7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68ADC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E0439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4434936.12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8E324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1521075.85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2BA4A3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57C8B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2BB397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11878A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88B13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02A9B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4435275.64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36010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1520938.72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D2A682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4ACD2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5AE0C3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96A764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D92EC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E4642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4435275.24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E32C0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1520944.8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1D1AC5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98B57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27624B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8AFAA0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49B70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FE500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4435282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51960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1520943.38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F66BAE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8DCED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4443B9D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C231066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1AF75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9040F7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4435298.64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19149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1520943.86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374B3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4DEBC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515B06D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9D44A5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38D0C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AF27B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4435298.58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931F6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1520945.87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2955D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CDF5C4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B5A149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3EB47DA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346D5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53103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4435302.69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A32DD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1520946.17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222243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89550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58FF4F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09659E2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44F05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C52BC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4435302.82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2E040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1520944.26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5E69D9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0F7EBA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57D77B2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8DF722C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70809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017BC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4435340.53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F5EB6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1520945.66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5519DA" w14:textId="77777777" w:rsidR="00163B9B" w:rsidRPr="00C520E8" w:rsidRDefault="00163B9B" w:rsidP="00163B9B">
                  <w:pPr>
                    <w:pStyle w:val="a8"/>
                    <w:jc w:val="center"/>
                    <w:rPr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CD79AB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9C154D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B783F95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2BEE2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5D3FA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4435341.76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5F43C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1520949.03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B72066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62C87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04B0534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B94B7F8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2C211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FDD01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4435352.44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25A5D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1520978.54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577FF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D531A5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DDE7E01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CF28E2D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62632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81F87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4435357.61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26341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1520976.57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A9330A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17FAFF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E04E5D9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F935F6B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450DB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2D111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4435344.43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F625F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1520940.15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1BDA9C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9E7700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C520E8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E481D28" w14:textId="77777777" w:rsidR="00163B9B" w:rsidRPr="00C520E8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520E8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42FBEB33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C08E8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29624F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4435303.15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AD3530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1520938.32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DE26AA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B272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7E1263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4B272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1A943682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B272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0B24FC0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7AD26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E783B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4435303.34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B45DA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1520935.31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7940D4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B272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B90691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4B272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443DC4C3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B272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6BC8675F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AA233D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168E4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4435299.03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5C758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1520935.16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15D067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B272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E8CBC5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4B272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3DE21EE" w14:textId="77777777" w:rsidR="00163B9B" w:rsidRPr="004B272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B272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16A52DC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32A56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FFCD29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4435298.87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6E83F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1520938.15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C8DAF7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51FD3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11DB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722E9A5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7F905F3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F9756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199BB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4435282.16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7807F6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1520937.87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D63697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F930F8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11DB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25D88C70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904478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A148C5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71A99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4435277.3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83377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1520938.36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F443AC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D4FD2B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11DB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00132BC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9BDAD49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38580A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963D3E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4435364.07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B8438C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1520949.56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042B66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01C437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11DB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7BD15BDA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19906AF8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ADA35B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60D21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4435365.66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68BC43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1520953.9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0B0C24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DD8497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11DB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69346194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163B9B" w:rsidRPr="00C520E8" w14:paraId="2611E5A4" w14:textId="77777777" w:rsidTr="00163B9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647DC4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39A198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4435369.73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F91271" w14:textId="77777777" w:rsidR="00163B9B" w:rsidRPr="00163B9B" w:rsidRDefault="00163B9B" w:rsidP="00163B9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163B9B">
                    <w:rPr>
                      <w:color w:val="000000"/>
                      <w:sz w:val="24"/>
                      <w:szCs w:val="24"/>
                    </w:rPr>
                    <w:t>1520953.89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456B2B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2D1CAC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11DB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4B1DA56" w14:textId="77777777" w:rsidR="00163B9B" w:rsidRPr="00E11DB5" w:rsidRDefault="00163B9B" w:rsidP="00163B9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  <w:tr w:rsidR="00C7022B" w:rsidRPr="00C520E8" w14:paraId="02044186" w14:textId="77777777" w:rsidTr="00C7022B">
              <w:trPr>
                <w:cantSplit/>
                <w:jc w:val="center"/>
              </w:trPr>
              <w:tc>
                <w:tcPr>
                  <w:tcW w:w="776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A39A99" w14:textId="77777777" w:rsidR="00C7022B" w:rsidRPr="00C7022B" w:rsidRDefault="00C7022B" w:rsidP="00C7022B">
                  <w:pPr>
                    <w:jc w:val="center"/>
                    <w:rPr>
                      <w:sz w:val="24"/>
                    </w:rPr>
                  </w:pPr>
                  <w:r w:rsidRPr="00C7022B">
                    <w:rPr>
                      <w:sz w:val="24"/>
                    </w:rPr>
                    <w:t>116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6EA723" w14:textId="77777777" w:rsidR="00C7022B" w:rsidRPr="00C7022B" w:rsidRDefault="00C7022B" w:rsidP="00C7022B">
                  <w:pPr>
                    <w:jc w:val="center"/>
                    <w:rPr>
                      <w:sz w:val="24"/>
                      <w:lang w:val="en-US"/>
                    </w:rPr>
                  </w:pPr>
                  <w:r w:rsidRPr="00C7022B">
                    <w:rPr>
                      <w:sz w:val="24"/>
                    </w:rPr>
                    <w:t>4435369.7</w:t>
                  </w:r>
                  <w:r>
                    <w:rPr>
                      <w:sz w:val="24"/>
                      <w:lang w:val="en-US"/>
                    </w:rPr>
                    <w:t>0</w:t>
                  </w:r>
                </w:p>
              </w:tc>
              <w:tc>
                <w:tcPr>
                  <w:tcW w:w="7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0ED577" w14:textId="77777777" w:rsidR="00C7022B" w:rsidRPr="00C7022B" w:rsidRDefault="00C7022B" w:rsidP="00C7022B">
                  <w:pPr>
                    <w:jc w:val="center"/>
                    <w:rPr>
                      <w:sz w:val="24"/>
                    </w:rPr>
                  </w:pPr>
                  <w:r w:rsidRPr="00C7022B">
                    <w:rPr>
                      <w:sz w:val="24"/>
                    </w:rPr>
                    <w:t>1520949.57</w:t>
                  </w:r>
                </w:p>
              </w:tc>
              <w:tc>
                <w:tcPr>
                  <w:tcW w:w="11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1FF181" w14:textId="77777777" w:rsidR="00C7022B" w:rsidRPr="00E11DB5" w:rsidRDefault="00C7022B" w:rsidP="00C7022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Картометрический метод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8088FA" w14:textId="77777777" w:rsidR="00C7022B" w:rsidRPr="00E11DB5" w:rsidRDefault="00C7022B" w:rsidP="00C7022B">
                  <w:pPr>
                    <w:pStyle w:val="a8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11DB5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8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14:paraId="3013C89F" w14:textId="77777777" w:rsidR="00C7022B" w:rsidRPr="00E11DB5" w:rsidRDefault="00C7022B" w:rsidP="00C7022B">
                  <w:pPr>
                    <w:pStyle w:val="a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11DB5">
                    <w:rPr>
                      <w:sz w:val="24"/>
                      <w:szCs w:val="24"/>
                    </w:rPr>
                    <w:t>—</w:t>
                  </w:r>
                </w:p>
              </w:tc>
            </w:tr>
          </w:tbl>
          <w:p w14:paraId="78526946" w14:textId="77777777" w:rsidR="00712422" w:rsidRDefault="00712422" w:rsidP="008B1533">
            <w:pPr>
              <w:pStyle w:val="a5"/>
              <w:rPr>
                <w:rFonts w:ascii="Liberation Sans" w:hAnsi="Liberation Sans"/>
                <w:b w:val="0"/>
              </w:rPr>
            </w:pPr>
          </w:p>
        </w:tc>
      </w:tr>
    </w:tbl>
    <w:p w14:paraId="152D5846" w14:textId="77777777" w:rsidR="008B1533" w:rsidRDefault="008B1533" w:rsidP="008B1533">
      <w:pPr>
        <w:pStyle w:val="a6"/>
        <w:keepNext/>
        <w:rPr>
          <w:rFonts w:ascii="Liberation Sans" w:hAnsi="Liberation Sans"/>
          <w:sz w:val="20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9"/>
        <w:gridCol w:w="1566"/>
        <w:gridCol w:w="1354"/>
        <w:gridCol w:w="1558"/>
        <w:gridCol w:w="1823"/>
        <w:gridCol w:w="1915"/>
      </w:tblGrid>
      <w:tr w:rsidR="00712422" w14:paraId="264B3E16" w14:textId="77777777" w:rsidTr="003273A7">
        <w:trPr>
          <w:cantSplit/>
          <w:trHeight w:val="41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A028D6" w14:textId="77777777" w:rsidR="00712422" w:rsidRDefault="00712422" w:rsidP="003273A7">
            <w:pPr>
              <w:pStyle w:val="aa"/>
              <w:spacing w:before="60" w:after="60"/>
              <w:jc w:val="left"/>
              <w:rPr>
                <w:rFonts w:ascii="Liberation Sans" w:hAnsi="Liberation Sans"/>
                <w:sz w:val="20"/>
              </w:rPr>
            </w:pPr>
            <w:bookmarkStart w:id="0" w:name="Сведения_об_объекте"/>
            <w:bookmarkEnd w:id="0"/>
            <w:r>
              <w:rPr>
                <w:rFonts w:ascii="Liberation Sans" w:hAnsi="Liberation Sans"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712422" w14:paraId="37A37384" w14:textId="77777777" w:rsidTr="003273A7">
        <w:trPr>
          <w:cantSplit/>
          <w:tblHeader/>
          <w:jc w:val="center"/>
        </w:trPr>
        <w:tc>
          <w:tcPr>
            <w:tcW w:w="858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F998924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14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EF7EE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Координаты, м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A34BD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5F0E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Средняя квадратическая погрешность положения характерной точки (М</w:t>
            </w:r>
            <w:r>
              <w:rPr>
                <w:rFonts w:ascii="Liberation Sans" w:hAnsi="Liberation Sans"/>
                <w:sz w:val="20"/>
                <w:vertAlign w:val="subscript"/>
                <w:lang w:val="en-US"/>
              </w:rPr>
              <w:t>t</w:t>
            </w:r>
            <w:r>
              <w:rPr>
                <w:rFonts w:ascii="Liberation Sans" w:hAnsi="Liberation Sans"/>
                <w:sz w:val="20"/>
              </w:rPr>
              <w:t>), м</w:t>
            </w:r>
          </w:p>
        </w:tc>
        <w:tc>
          <w:tcPr>
            <w:tcW w:w="972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3126C6C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Описание обозначения точки на местности (при наличии)</w:t>
            </w:r>
          </w:p>
        </w:tc>
      </w:tr>
      <w:tr w:rsidR="00712422" w14:paraId="42869C50" w14:textId="77777777" w:rsidTr="003273A7">
        <w:trPr>
          <w:cantSplit/>
          <w:tblHeader/>
          <w:jc w:val="center"/>
        </w:trPr>
        <w:tc>
          <w:tcPr>
            <w:tcW w:w="85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5889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417B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Х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F0FC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  <w:lang w:val="en-US"/>
              </w:rPr>
              <w:t>Y</w:t>
            </w: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DE39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8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FA6F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972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17363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</w:tr>
    </w:tbl>
    <w:p w14:paraId="412790D7" w14:textId="77777777" w:rsidR="00712422" w:rsidRDefault="00712422" w:rsidP="00712422">
      <w:pPr>
        <w:pStyle w:val="a6"/>
        <w:keepNext/>
        <w:rPr>
          <w:rFonts w:ascii="Liberation Sans" w:hAnsi="Liberation Sans"/>
          <w:sz w:val="20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9"/>
        <w:gridCol w:w="1474"/>
        <w:gridCol w:w="1379"/>
        <w:gridCol w:w="1591"/>
        <w:gridCol w:w="1803"/>
        <w:gridCol w:w="1939"/>
      </w:tblGrid>
      <w:tr w:rsidR="00712422" w14:paraId="660F8312" w14:textId="77777777" w:rsidTr="003273A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518A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CEE8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87D4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9913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2532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ADF152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6</w:t>
            </w:r>
          </w:p>
        </w:tc>
      </w:tr>
      <w:tr w:rsidR="00712422" w14:paraId="656073C2" w14:textId="77777777" w:rsidTr="003273A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30CA" w14:textId="77777777" w:rsidR="00712422" w:rsidRDefault="00712422" w:rsidP="003273A7">
            <w:pPr>
              <w:pStyle w:val="a8"/>
              <w:rPr>
                <w:rFonts w:ascii="Liberation Sans" w:hAnsi="Liberation Sans"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Часть №</w:t>
            </w:r>
            <w:r>
              <w:rPr>
                <w:rFonts w:ascii="Liberation Sans" w:hAnsi="Liberation Sans"/>
                <w:sz w:val="20"/>
                <w:lang w:val="en-US"/>
              </w:rPr>
              <w:t xml:space="preserve"> </w:t>
            </w: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70B1C4" w14:textId="77777777" w:rsidR="00712422" w:rsidRDefault="00712422" w:rsidP="003273A7">
            <w:pPr>
              <w:pStyle w:val="a8"/>
              <w:rPr>
                <w:rFonts w:ascii="Liberation Sans" w:hAnsi="Liberation Sans"/>
                <w:sz w:val="20"/>
                <w:lang w:val="en-US"/>
              </w:rPr>
            </w:pPr>
          </w:p>
        </w:tc>
      </w:tr>
      <w:tr w:rsidR="00712422" w14:paraId="31C7C026" w14:textId="77777777" w:rsidTr="003273A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5C539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FD30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D0058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E4A5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A5C03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E9A3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</w:tr>
    </w:tbl>
    <w:tbl>
      <w:tblPr>
        <w:tblpPr w:vertAnchor="text" w:tblpXSpec="center" w:tblpY="1"/>
        <w:tblW w:w="5000" w:type="pct"/>
        <w:tblBorders>
          <w:top w:val="single" w:sz="4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9905"/>
      </w:tblGrid>
      <w:tr w:rsidR="00712422" w14:paraId="7C56D5EF" w14:textId="77777777" w:rsidTr="003273A7">
        <w:tc>
          <w:tcPr>
            <w:tcW w:w="5000" w:type="pct"/>
            <w:shd w:val="clear" w:color="auto" w:fill="auto"/>
            <w:vAlign w:val="center"/>
          </w:tcPr>
          <w:p w14:paraId="5723328B" w14:textId="77777777" w:rsidR="00712422" w:rsidRDefault="00712422" w:rsidP="003273A7">
            <w:pPr>
              <w:pStyle w:val="a5"/>
              <w:keepNext/>
              <w:jc w:val="left"/>
              <w:rPr>
                <w:rFonts w:ascii="Liberation Sans" w:hAnsi="Liberation Sans"/>
                <w:sz w:val="20"/>
                <w:szCs w:val="20"/>
                <w:vertAlign w:val="superscript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</w:tbl>
    <w:p w14:paraId="2A5A310E" w14:textId="77777777" w:rsidR="00712422" w:rsidRDefault="00712422" w:rsidP="00712422">
      <w:pPr>
        <w:pStyle w:val="a6"/>
        <w:keepNext/>
        <w:rPr>
          <w:rFonts w:ascii="Liberation Sans" w:hAnsi="Liberation Sans"/>
          <w:sz w:val="20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3"/>
        <w:gridCol w:w="770"/>
        <w:gridCol w:w="1013"/>
        <w:gridCol w:w="771"/>
        <w:gridCol w:w="960"/>
        <w:gridCol w:w="1501"/>
        <w:gridCol w:w="1844"/>
        <w:gridCol w:w="1513"/>
      </w:tblGrid>
      <w:tr w:rsidR="00712422" w14:paraId="0A405E89" w14:textId="77777777" w:rsidTr="003273A7">
        <w:trPr>
          <w:cantSplit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18AA0B" w14:textId="77777777" w:rsidR="00712422" w:rsidRDefault="00712422" w:rsidP="003273A7">
            <w:pPr>
              <w:pStyle w:val="aa"/>
              <w:spacing w:before="60" w:after="60"/>
              <w:jc w:val="left"/>
              <w:rPr>
                <w:rFonts w:ascii="Liberation Sans" w:hAnsi="Liberation Sans"/>
                <w:sz w:val="20"/>
              </w:rPr>
            </w:pPr>
            <w:bookmarkStart w:id="1" w:name="Местоположение_измененных_границ_объекта"/>
            <w:bookmarkEnd w:id="1"/>
            <w:r>
              <w:rPr>
                <w:rFonts w:ascii="Liberation Sans" w:hAnsi="Liberation Sans"/>
                <w:sz w:val="20"/>
              </w:rPr>
              <w:t xml:space="preserve">1. Система координат </w:t>
            </w:r>
            <w:r>
              <w:rPr>
                <w:rFonts w:ascii="Liberation Sans" w:hAnsi="Liberation Sans"/>
                <w:b w:val="0"/>
                <w:i/>
                <w:sz w:val="20"/>
              </w:rPr>
              <w:t>—</w:t>
            </w:r>
          </w:p>
        </w:tc>
      </w:tr>
      <w:tr w:rsidR="00712422" w14:paraId="1AE5A806" w14:textId="77777777" w:rsidTr="003273A7">
        <w:trPr>
          <w:cantSplit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776EE1" w14:textId="77777777" w:rsidR="00712422" w:rsidRDefault="00712422" w:rsidP="003273A7">
            <w:pPr>
              <w:pStyle w:val="aa"/>
              <w:spacing w:before="60" w:after="60"/>
              <w:jc w:val="left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2. Сведения о характерных точках границ объекта</w:t>
            </w:r>
          </w:p>
        </w:tc>
      </w:tr>
      <w:tr w:rsidR="00712422" w14:paraId="61184458" w14:textId="77777777" w:rsidTr="003273A7">
        <w:trPr>
          <w:cantSplit/>
          <w:jc w:val="center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76BB27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proofErr w:type="spellStart"/>
            <w:r>
              <w:rPr>
                <w:rFonts w:ascii="Liberation Sans" w:hAnsi="Liberation Sans"/>
                <w:sz w:val="20"/>
              </w:rPr>
              <w:t>Обозначе-ние</w:t>
            </w:r>
            <w:proofErr w:type="spellEnd"/>
            <w:r>
              <w:rPr>
                <w:rFonts w:ascii="Liberation Sans" w:hAnsi="Liberation Sans"/>
                <w:sz w:val="20"/>
              </w:rPr>
              <w:t xml:space="preserve"> </w:t>
            </w:r>
            <w:proofErr w:type="gramStart"/>
            <w:r>
              <w:rPr>
                <w:rFonts w:ascii="Liberation Sans" w:hAnsi="Liberation Sans"/>
                <w:sz w:val="20"/>
              </w:rPr>
              <w:t>характер-</w:t>
            </w:r>
            <w:proofErr w:type="spellStart"/>
            <w:r>
              <w:rPr>
                <w:rFonts w:ascii="Liberation Sans" w:hAnsi="Liberation Sans"/>
                <w:sz w:val="20"/>
              </w:rPr>
              <w:t>ных</w:t>
            </w:r>
            <w:proofErr w:type="spellEnd"/>
            <w:proofErr w:type="gramEnd"/>
            <w:r>
              <w:rPr>
                <w:rFonts w:ascii="Liberation Sans" w:hAnsi="Liberation Sans"/>
                <w:sz w:val="20"/>
              </w:rPr>
              <w:t xml:space="preserve"> точек границ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95EBB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proofErr w:type="gramStart"/>
            <w:r>
              <w:rPr>
                <w:rFonts w:ascii="Liberation Sans" w:hAnsi="Liberation Sans"/>
                <w:sz w:val="20"/>
              </w:rPr>
              <w:t>Существую-</w:t>
            </w:r>
            <w:proofErr w:type="spellStart"/>
            <w:r>
              <w:rPr>
                <w:rFonts w:ascii="Liberation Sans" w:hAnsi="Liberation Sans"/>
                <w:sz w:val="20"/>
              </w:rPr>
              <w:t>щие</w:t>
            </w:r>
            <w:proofErr w:type="spellEnd"/>
            <w:proofErr w:type="gramEnd"/>
            <w:r>
              <w:rPr>
                <w:rFonts w:ascii="Liberation Sans" w:hAnsi="Liberation Sans"/>
                <w:sz w:val="20"/>
              </w:rPr>
              <w:t xml:space="preserve"> координаты, м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4297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Измененные (уточненные)</w:t>
            </w:r>
            <w:r>
              <w:rPr>
                <w:rFonts w:ascii="Liberation Sans" w:hAnsi="Liberation Sans"/>
                <w:sz w:val="20"/>
                <w:lang w:val="en-US"/>
              </w:rPr>
              <w:t xml:space="preserve"> </w:t>
            </w:r>
            <w:r>
              <w:rPr>
                <w:rFonts w:ascii="Liberation Sans" w:hAnsi="Liberation Sans"/>
                <w:sz w:val="20"/>
              </w:rPr>
              <w:t>координаты,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D6911E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 xml:space="preserve">Метод </w:t>
            </w:r>
            <w:proofErr w:type="spellStart"/>
            <w:r>
              <w:rPr>
                <w:rFonts w:ascii="Liberation Sans" w:hAnsi="Liberation Sans"/>
                <w:sz w:val="20"/>
              </w:rPr>
              <w:t>определе-ния</w:t>
            </w:r>
            <w:proofErr w:type="spellEnd"/>
            <w:r>
              <w:rPr>
                <w:rFonts w:ascii="Liberation Sans" w:hAnsi="Liberation Sans"/>
                <w:sz w:val="20"/>
              </w:rPr>
              <w:t xml:space="preserve"> координат </w:t>
            </w:r>
            <w:proofErr w:type="gramStart"/>
            <w:r>
              <w:rPr>
                <w:rFonts w:ascii="Liberation Sans" w:hAnsi="Liberation Sans"/>
                <w:sz w:val="20"/>
              </w:rPr>
              <w:t>характер-ной</w:t>
            </w:r>
            <w:proofErr w:type="gramEnd"/>
            <w:r>
              <w:rPr>
                <w:rFonts w:ascii="Liberation Sans" w:hAnsi="Liberation Sans"/>
                <w:sz w:val="20"/>
              </w:rPr>
              <w:t xml:space="preserve"> точки</w:t>
            </w:r>
          </w:p>
          <w:p w14:paraId="5F8A073C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4472BF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 xml:space="preserve">Средняя </w:t>
            </w:r>
            <w:proofErr w:type="spellStart"/>
            <w:r>
              <w:rPr>
                <w:rFonts w:ascii="Liberation Sans" w:hAnsi="Liberation Sans"/>
                <w:sz w:val="20"/>
              </w:rPr>
              <w:t>квадратичес</w:t>
            </w:r>
            <w:proofErr w:type="spellEnd"/>
            <w:r>
              <w:rPr>
                <w:rFonts w:ascii="Liberation Sans" w:hAnsi="Liberation Sans"/>
                <w:sz w:val="20"/>
              </w:rPr>
              <w:t>-кая погрешность положения характерной точки (М</w:t>
            </w:r>
            <w:r>
              <w:rPr>
                <w:rFonts w:ascii="Liberation Sans" w:hAnsi="Liberation Sans"/>
                <w:sz w:val="20"/>
                <w:vertAlign w:val="subscript"/>
                <w:lang w:val="en-US"/>
              </w:rPr>
              <w:t>t</w:t>
            </w:r>
            <w:r>
              <w:rPr>
                <w:rFonts w:ascii="Liberation Sans" w:hAnsi="Liberation Sans"/>
                <w:sz w:val="20"/>
              </w:rPr>
              <w:t>), м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5F2DD15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Описание обозначения точки на местности (при наличии)</w:t>
            </w:r>
          </w:p>
        </w:tc>
      </w:tr>
      <w:tr w:rsidR="00712422" w14:paraId="7319896E" w14:textId="77777777" w:rsidTr="003273A7">
        <w:trPr>
          <w:cantSplit/>
          <w:jc w:val="center"/>
        </w:trPr>
        <w:tc>
          <w:tcPr>
            <w:tcW w:w="159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2DC6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4B1B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Х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2AF1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  <w:lang w:val="en-US"/>
              </w:rPr>
              <w:t>Y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3B1D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A007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  <w:lang w:val="en-US"/>
              </w:rPr>
              <w:t>Y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EF3E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19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AF38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04BED4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</w:tr>
    </w:tbl>
    <w:p w14:paraId="35BA2691" w14:textId="77777777" w:rsidR="00712422" w:rsidRDefault="00712422" w:rsidP="00712422">
      <w:pPr>
        <w:pStyle w:val="a6"/>
        <w:keepNext/>
        <w:rPr>
          <w:rFonts w:ascii="Liberation Sans" w:hAnsi="Liberation Sans"/>
          <w:sz w:val="20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3"/>
        <w:gridCol w:w="772"/>
        <w:gridCol w:w="1011"/>
        <w:gridCol w:w="773"/>
        <w:gridCol w:w="958"/>
        <w:gridCol w:w="1501"/>
        <w:gridCol w:w="1842"/>
        <w:gridCol w:w="1515"/>
      </w:tblGrid>
      <w:tr w:rsidR="00712422" w14:paraId="3424E27A" w14:textId="77777777" w:rsidTr="003273A7">
        <w:trPr>
          <w:cantSplit/>
          <w:tblHeader/>
          <w:jc w:val="center"/>
        </w:trPr>
        <w:tc>
          <w:tcPr>
            <w:tcW w:w="15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647D7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E1AB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41971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BFFE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25919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19FA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E7C6F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08AEC0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8</w:t>
            </w:r>
          </w:p>
        </w:tc>
      </w:tr>
      <w:tr w:rsidR="00712422" w14:paraId="1EF7808C" w14:textId="77777777" w:rsidTr="003273A7">
        <w:trPr>
          <w:cantSplit/>
          <w:jc w:val="center"/>
        </w:trPr>
        <w:tc>
          <w:tcPr>
            <w:tcW w:w="15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13D4A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68E0A0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7E426C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72372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89C7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8E6E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DE475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A235D2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sz w:val="20"/>
              </w:rPr>
              <w:t>—</w:t>
            </w:r>
          </w:p>
        </w:tc>
      </w:tr>
    </w:tbl>
    <w:p w14:paraId="180B4ABC" w14:textId="77777777" w:rsidR="00712422" w:rsidRDefault="00712422" w:rsidP="00712422">
      <w:pPr>
        <w:pStyle w:val="a6"/>
        <w:spacing w:line="240" w:lineRule="auto"/>
        <w:rPr>
          <w:rFonts w:ascii="Liberation Sans" w:hAnsi="Liberation Sans"/>
          <w:sz w:val="20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4"/>
        <w:gridCol w:w="768"/>
        <w:gridCol w:w="1015"/>
        <w:gridCol w:w="771"/>
        <w:gridCol w:w="958"/>
        <w:gridCol w:w="1503"/>
        <w:gridCol w:w="1840"/>
        <w:gridCol w:w="1516"/>
      </w:tblGrid>
      <w:tr w:rsidR="00712422" w14:paraId="7A3A30F5" w14:textId="77777777" w:rsidTr="003273A7">
        <w:trPr>
          <w:cantSplit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3ED9E7" w14:textId="77777777" w:rsidR="00712422" w:rsidRDefault="00712422" w:rsidP="003273A7">
            <w:pPr>
              <w:pStyle w:val="aa"/>
              <w:spacing w:before="60" w:after="60"/>
              <w:jc w:val="left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712422" w14:paraId="16F895D6" w14:textId="77777777" w:rsidTr="003273A7">
        <w:trPr>
          <w:cantSplit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751021" w14:textId="77777777" w:rsidR="00712422" w:rsidRDefault="00712422" w:rsidP="003273A7">
            <w:pPr>
              <w:pStyle w:val="a8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Часть № —</w:t>
            </w:r>
          </w:p>
        </w:tc>
      </w:tr>
      <w:tr w:rsidR="00712422" w14:paraId="5F8BD4ED" w14:textId="77777777" w:rsidTr="003273A7">
        <w:trPr>
          <w:cantSplit/>
          <w:jc w:val="center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998F008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proofErr w:type="spellStart"/>
            <w:r>
              <w:rPr>
                <w:rFonts w:ascii="Liberation Sans" w:hAnsi="Liberation Sans"/>
                <w:sz w:val="20"/>
              </w:rPr>
              <w:t>Обозначе-ние</w:t>
            </w:r>
            <w:proofErr w:type="spellEnd"/>
            <w:r>
              <w:rPr>
                <w:rFonts w:ascii="Liberation Sans" w:hAnsi="Liberation Sans"/>
                <w:sz w:val="20"/>
              </w:rPr>
              <w:t xml:space="preserve"> </w:t>
            </w:r>
            <w:proofErr w:type="gramStart"/>
            <w:r>
              <w:rPr>
                <w:rFonts w:ascii="Liberation Sans" w:hAnsi="Liberation Sans"/>
                <w:sz w:val="20"/>
              </w:rPr>
              <w:t>характер-</w:t>
            </w:r>
            <w:proofErr w:type="spellStart"/>
            <w:r>
              <w:rPr>
                <w:rFonts w:ascii="Liberation Sans" w:hAnsi="Liberation Sans"/>
                <w:sz w:val="20"/>
              </w:rPr>
              <w:t>ных</w:t>
            </w:r>
            <w:proofErr w:type="spellEnd"/>
            <w:proofErr w:type="gramEnd"/>
            <w:r>
              <w:rPr>
                <w:rFonts w:ascii="Liberation Sans" w:hAnsi="Liberation Sans"/>
                <w:sz w:val="20"/>
              </w:rPr>
              <w:t xml:space="preserve"> точек границ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D5313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proofErr w:type="gramStart"/>
            <w:r>
              <w:rPr>
                <w:rFonts w:ascii="Liberation Sans" w:hAnsi="Liberation Sans"/>
                <w:sz w:val="20"/>
              </w:rPr>
              <w:t>Существую-</w:t>
            </w:r>
            <w:proofErr w:type="spellStart"/>
            <w:r>
              <w:rPr>
                <w:rFonts w:ascii="Liberation Sans" w:hAnsi="Liberation Sans"/>
                <w:sz w:val="20"/>
              </w:rPr>
              <w:t>щие</w:t>
            </w:r>
            <w:proofErr w:type="spellEnd"/>
            <w:proofErr w:type="gramEnd"/>
            <w:r>
              <w:rPr>
                <w:rFonts w:ascii="Liberation Sans" w:hAnsi="Liberation Sans"/>
                <w:sz w:val="20"/>
              </w:rPr>
              <w:t xml:space="preserve"> координаты, м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8D685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Измененные (уточненные)</w:t>
            </w:r>
            <w:r>
              <w:rPr>
                <w:rFonts w:ascii="Liberation Sans" w:hAnsi="Liberation Sans"/>
                <w:sz w:val="20"/>
                <w:lang w:val="en-US"/>
              </w:rPr>
              <w:t xml:space="preserve"> </w:t>
            </w:r>
            <w:r>
              <w:rPr>
                <w:rFonts w:ascii="Liberation Sans" w:hAnsi="Liberation Sans"/>
                <w:sz w:val="20"/>
              </w:rPr>
              <w:t>координаты, м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3A8542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 xml:space="preserve">Метод </w:t>
            </w:r>
            <w:proofErr w:type="spellStart"/>
            <w:r>
              <w:rPr>
                <w:rFonts w:ascii="Liberation Sans" w:hAnsi="Liberation Sans"/>
                <w:sz w:val="20"/>
              </w:rPr>
              <w:t>определе-ния</w:t>
            </w:r>
            <w:proofErr w:type="spellEnd"/>
            <w:r>
              <w:rPr>
                <w:rFonts w:ascii="Liberation Sans" w:hAnsi="Liberation Sans"/>
                <w:sz w:val="20"/>
              </w:rPr>
              <w:t xml:space="preserve"> координат </w:t>
            </w:r>
            <w:proofErr w:type="gramStart"/>
            <w:r>
              <w:rPr>
                <w:rFonts w:ascii="Liberation Sans" w:hAnsi="Liberation Sans"/>
                <w:sz w:val="20"/>
              </w:rPr>
              <w:t>характер-ной</w:t>
            </w:r>
            <w:proofErr w:type="gramEnd"/>
            <w:r>
              <w:rPr>
                <w:rFonts w:ascii="Liberation Sans" w:hAnsi="Liberation Sans"/>
                <w:sz w:val="20"/>
              </w:rPr>
              <w:t xml:space="preserve"> точки</w:t>
            </w:r>
          </w:p>
          <w:p w14:paraId="5216FFC1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E7397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 xml:space="preserve">Средняя </w:t>
            </w:r>
            <w:proofErr w:type="spellStart"/>
            <w:r>
              <w:rPr>
                <w:rFonts w:ascii="Liberation Sans" w:hAnsi="Liberation Sans"/>
                <w:sz w:val="20"/>
              </w:rPr>
              <w:t>квадрати-ческая</w:t>
            </w:r>
            <w:proofErr w:type="spellEnd"/>
            <w:r>
              <w:rPr>
                <w:rFonts w:ascii="Liberation Sans" w:hAnsi="Liberation Sans"/>
                <w:sz w:val="20"/>
              </w:rPr>
              <w:t xml:space="preserve"> погрешность положения характерной точки (М</w:t>
            </w:r>
            <w:r>
              <w:rPr>
                <w:rFonts w:ascii="Liberation Sans" w:hAnsi="Liberation Sans"/>
                <w:sz w:val="20"/>
                <w:vertAlign w:val="subscript"/>
                <w:lang w:val="en-US"/>
              </w:rPr>
              <w:t>t</w:t>
            </w:r>
            <w:r>
              <w:rPr>
                <w:rFonts w:ascii="Liberation Sans" w:hAnsi="Liberation Sans"/>
                <w:sz w:val="20"/>
              </w:rPr>
              <w:t>), м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D8557F2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Описание обозначения точки на местности (при наличии)</w:t>
            </w:r>
          </w:p>
        </w:tc>
      </w:tr>
      <w:tr w:rsidR="00712422" w14:paraId="6FE975AA" w14:textId="77777777" w:rsidTr="003273A7">
        <w:trPr>
          <w:cantSplit/>
          <w:jc w:val="center"/>
        </w:trPr>
        <w:tc>
          <w:tcPr>
            <w:tcW w:w="159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6529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A04D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Х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6B9D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  <w:lang w:val="en-US"/>
              </w:rPr>
              <w:t>Y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1E02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0080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  <w:lang w:val="en-US"/>
              </w:rPr>
              <w:t>Y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1D2C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1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DF53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5751C9" w14:textId="77777777" w:rsidR="00712422" w:rsidRDefault="00712422" w:rsidP="003273A7">
            <w:pPr>
              <w:pStyle w:val="a7"/>
              <w:rPr>
                <w:rFonts w:ascii="Liberation Sans" w:hAnsi="Liberation Sans"/>
                <w:sz w:val="20"/>
              </w:rPr>
            </w:pPr>
          </w:p>
        </w:tc>
      </w:tr>
    </w:tbl>
    <w:p w14:paraId="6A53FF4E" w14:textId="77777777" w:rsidR="00712422" w:rsidRDefault="00712422" w:rsidP="00712422">
      <w:pPr>
        <w:pStyle w:val="a6"/>
        <w:keepNext/>
        <w:rPr>
          <w:rFonts w:ascii="Liberation Sans" w:hAnsi="Liberation Sans"/>
          <w:sz w:val="20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3"/>
        <w:gridCol w:w="770"/>
        <w:gridCol w:w="1013"/>
        <w:gridCol w:w="771"/>
        <w:gridCol w:w="960"/>
        <w:gridCol w:w="1501"/>
        <w:gridCol w:w="1844"/>
        <w:gridCol w:w="1513"/>
      </w:tblGrid>
      <w:tr w:rsidR="00712422" w14:paraId="755D2829" w14:textId="77777777" w:rsidTr="003273A7">
        <w:trPr>
          <w:cantSplit/>
          <w:tblHeader/>
          <w:jc w:val="center"/>
        </w:trPr>
        <w:tc>
          <w:tcPr>
            <w:tcW w:w="15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6399D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138D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E80F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A4724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F2B0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3622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6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9B47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CE656" w14:textId="77777777" w:rsidR="00712422" w:rsidRDefault="00712422" w:rsidP="003273A7">
            <w:pPr>
              <w:pStyle w:val="a9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8</w:t>
            </w:r>
          </w:p>
        </w:tc>
      </w:tr>
      <w:tr w:rsidR="00712422" w14:paraId="20A94CB5" w14:textId="77777777" w:rsidTr="003273A7">
        <w:trPr>
          <w:cantSplit/>
          <w:jc w:val="center"/>
        </w:trPr>
        <w:tc>
          <w:tcPr>
            <w:tcW w:w="15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B292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b/>
                <w:sz w:val="20"/>
                <w:lang w:val="en-US"/>
              </w:rPr>
              <w:t>—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15765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  <w:lang w:val="en-US"/>
              </w:rPr>
            </w:pPr>
            <w:r>
              <w:rPr>
                <w:rFonts w:ascii="Liberation Sans" w:hAnsi="Liberation Sans"/>
                <w:b/>
                <w:sz w:val="20"/>
                <w:lang w:val="en-US"/>
              </w:rPr>
              <w:t>—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74B0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b/>
                <w:sz w:val="20"/>
              </w:rPr>
              <w:t>—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C36A36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b/>
                <w:sz w:val="20"/>
              </w:rPr>
              <w:t>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CE9780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b/>
                <w:sz w:val="20"/>
              </w:rPr>
              <w:t>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6C2F9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b/>
                <w:sz w:val="20"/>
              </w:rPr>
              <w:t>—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8A26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b/>
                <w:sz w:val="20"/>
              </w:rPr>
              <w:t>—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3A966A" w14:textId="77777777" w:rsidR="00712422" w:rsidRDefault="00712422" w:rsidP="003273A7">
            <w:pPr>
              <w:pStyle w:val="a8"/>
              <w:jc w:val="center"/>
              <w:rPr>
                <w:rFonts w:ascii="Liberation Sans" w:hAnsi="Liberation Sans"/>
                <w:b/>
                <w:sz w:val="20"/>
              </w:rPr>
            </w:pPr>
            <w:r>
              <w:rPr>
                <w:rFonts w:ascii="Liberation Sans" w:hAnsi="Liberation Sans"/>
                <w:b/>
                <w:sz w:val="20"/>
              </w:rPr>
              <w:t>—</w:t>
            </w:r>
          </w:p>
        </w:tc>
      </w:tr>
    </w:tbl>
    <w:p w14:paraId="19F07A52" w14:textId="77777777" w:rsidR="00712422" w:rsidRDefault="00712422" w:rsidP="00712422">
      <w:pPr>
        <w:pStyle w:val="a6"/>
        <w:rPr>
          <w:rFonts w:ascii="Liberation Sans" w:hAnsi="Liberation Sans"/>
          <w:sz w:val="20"/>
        </w:rPr>
      </w:pPr>
    </w:p>
    <w:p w14:paraId="399168F7" w14:textId="77777777" w:rsidR="00712422" w:rsidRDefault="00712422" w:rsidP="003C259F">
      <w:pPr>
        <w:rPr>
          <w:sz w:val="24"/>
          <w:szCs w:val="24"/>
        </w:rPr>
      </w:pPr>
    </w:p>
    <w:p w14:paraId="1A74A905" w14:textId="77777777" w:rsidR="00545CFD" w:rsidRDefault="00545CFD" w:rsidP="003C259F">
      <w:pPr>
        <w:rPr>
          <w:sz w:val="24"/>
          <w:szCs w:val="24"/>
        </w:rPr>
      </w:pPr>
      <w:r w:rsidRPr="0086411B">
        <w:rPr>
          <w:sz w:val="24"/>
          <w:szCs w:val="24"/>
        </w:rPr>
        <w:t>Условные обозначения</w:t>
      </w:r>
    </w:p>
    <w:p w14:paraId="0884DDC4" w14:textId="77777777" w:rsidR="00D05BE7" w:rsidRPr="0086411B" w:rsidRDefault="00D05BE7" w:rsidP="003C259F">
      <w:pPr>
        <w:rPr>
          <w:sz w:val="24"/>
          <w:szCs w:val="24"/>
        </w:rPr>
      </w:pP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3071BB" w:rsidRPr="003C259F" w14:paraId="62DAF0C7" w14:textId="77777777" w:rsidTr="006A30AA">
        <w:trPr>
          <w:trHeight w:val="132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3C5D7A" w14:textId="77777777" w:rsidR="003071BB" w:rsidRPr="003C259F" w:rsidRDefault="00D05BE7" w:rsidP="00163B9B">
            <w:r>
              <w:rPr>
                <w:b/>
                <w:color w:val="FF0000"/>
              </w:rPr>
              <w:t>89:11:010303:320</w:t>
            </w:r>
            <w:r w:rsidR="0000474A" w:rsidRPr="003C259F">
              <w:rPr>
                <w:b/>
                <w:color w:val="FF0000"/>
              </w:rPr>
              <w:t xml:space="preserve">/чзу1 </w:t>
            </w:r>
            <w:r>
              <w:rPr>
                <w:b/>
                <w:color w:val="FF0000"/>
              </w:rPr>
              <w:t xml:space="preserve">    </w:t>
            </w:r>
            <w:r w:rsidR="0000474A" w:rsidRPr="003C259F">
              <w:t>- обозначение образуемо</w:t>
            </w:r>
            <w:r w:rsidR="00163B9B">
              <w:t>го</w:t>
            </w:r>
            <w:r w:rsidR="0000474A" w:rsidRPr="003C259F">
              <w:t xml:space="preserve"> сервитута</w:t>
            </w:r>
          </w:p>
        </w:tc>
      </w:tr>
      <w:bookmarkStart w:id="2" w:name="Кадастровый_квартал_1"/>
      <w:tr w:rsidR="004C7370" w:rsidRPr="003C259F" w14:paraId="22923A9C" w14:textId="77777777" w:rsidTr="006A30AA">
        <w:trPr>
          <w:trHeight w:val="45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53EC05" w14:textId="77777777" w:rsidR="004C7370" w:rsidRPr="003C259F" w:rsidRDefault="006A30AA" w:rsidP="002D4594">
            <w:pPr>
              <w:ind w:left="680"/>
            </w:pPr>
            <w:r w:rsidRPr="003C259F">
              <w:rPr>
                <w:b/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EA484B8" wp14:editId="2884542C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98425</wp:posOffset>
                      </wp:positionV>
                      <wp:extent cx="471170" cy="0"/>
                      <wp:effectExtent l="6985" t="10795" r="7620" b="8255"/>
                      <wp:wrapNone/>
                      <wp:docPr id="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1381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" o:spid="_x0000_s1026" type="#_x0000_t32" style="position:absolute;margin-left:33.9pt;margin-top:7.75pt;width:37.1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" strokecolor="red"/>
                  </w:pict>
                </mc:Fallback>
              </mc:AlternateContent>
            </w:r>
            <w:r w:rsidRPr="003C259F">
              <w:t xml:space="preserve">                             </w:t>
            </w:r>
            <w:r w:rsidR="00D05BE7">
              <w:t xml:space="preserve"> </w:t>
            </w:r>
            <w:r w:rsidR="0000474A" w:rsidRPr="003C259F">
              <w:t>- граница сервитута</w:t>
            </w:r>
            <w:bookmarkEnd w:id="2"/>
          </w:p>
        </w:tc>
      </w:tr>
      <w:tr w:rsidR="0000474A" w:rsidRPr="003C259F" w14:paraId="33038340" w14:textId="77777777" w:rsidTr="006A30AA">
        <w:trPr>
          <w:trHeight w:val="97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DF2E63" w14:textId="77777777" w:rsidR="0000474A" w:rsidRPr="003C259F" w:rsidRDefault="006A30AA" w:rsidP="003C259F">
            <w:r w:rsidRPr="003C259F">
              <w:rPr>
                <w:b/>
                <w:color w:val="6699FF"/>
                <w:lang w:val="en-US"/>
              </w:rPr>
              <w:t xml:space="preserve">      </w:t>
            </w:r>
            <w:r w:rsidR="00D05BE7" w:rsidRPr="00D05BE7">
              <w:rPr>
                <w:b/>
              </w:rPr>
              <w:t>89:11:010303:320</w:t>
            </w:r>
            <w:r w:rsidRPr="003C259F">
              <w:t xml:space="preserve">  </w:t>
            </w:r>
            <w:r w:rsidRPr="003C259F">
              <w:rPr>
                <w:lang w:val="en-US"/>
              </w:rPr>
              <w:t xml:space="preserve"> </w:t>
            </w:r>
            <w:r w:rsidR="00D05BE7">
              <w:t xml:space="preserve">    </w:t>
            </w:r>
            <w:r w:rsidRPr="003C259F">
              <w:t>- кадастровые номера земельных участков</w:t>
            </w:r>
          </w:p>
        </w:tc>
      </w:tr>
      <w:tr w:rsidR="0000474A" w:rsidRPr="003C259F" w14:paraId="2A7320A6" w14:textId="77777777" w:rsidTr="006A30AA">
        <w:trPr>
          <w:trHeight w:val="45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CF0EAF" w14:textId="77777777" w:rsidR="0000474A" w:rsidRPr="003C259F" w:rsidRDefault="006A30AA" w:rsidP="002D4594">
            <w:pPr>
              <w:ind w:left="680"/>
              <w:rPr>
                <w:b/>
              </w:rPr>
            </w:pPr>
            <w:r w:rsidRPr="003C259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79DE0D7" wp14:editId="7EC79588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99060</wp:posOffset>
                      </wp:positionV>
                      <wp:extent cx="45085" cy="46990"/>
                      <wp:effectExtent l="10795" t="11430" r="10795" b="8255"/>
                      <wp:wrapNone/>
                      <wp:docPr id="6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69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BE09EF" id="Oval 41" o:spid="_x0000_s1026" style="position:absolute;margin-left:52.95pt;margin-top:7.8pt;width:3.55pt;height:3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" fillcolor="#002060"/>
                  </w:pict>
                </mc:Fallback>
              </mc:AlternateContent>
            </w:r>
            <w:r w:rsidRPr="003C259F">
              <w:rPr>
                <w:b/>
              </w:rPr>
              <w:t xml:space="preserve">         1                  </w:t>
            </w:r>
            <w:r w:rsidRPr="003C259F">
              <w:t>- характерные точки границы сервитут</w:t>
            </w:r>
            <w:r w:rsidR="00446C96" w:rsidRPr="003C259F">
              <w:t>а</w:t>
            </w:r>
          </w:p>
        </w:tc>
      </w:tr>
      <w:tr w:rsidR="0000474A" w:rsidRPr="003C259F" w14:paraId="41BAEDE5" w14:textId="77777777" w:rsidTr="006A30AA">
        <w:trPr>
          <w:trHeight w:val="45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B84850" w14:textId="77777777" w:rsidR="0000474A" w:rsidRPr="003C259F" w:rsidRDefault="006A30AA" w:rsidP="003C259F">
            <w:pPr>
              <w:ind w:left="680"/>
            </w:pPr>
            <w:r w:rsidRPr="00D05BE7">
              <w:t xml:space="preserve">                  </w:t>
            </w:r>
            <w:r w:rsidRPr="003C259F">
              <w:t xml:space="preserve">           - границы земельных участков, существующих в ЕГРН</w:t>
            </w:r>
            <w:r w:rsidRPr="003C25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9C0854E" wp14:editId="79C6E7C2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80645</wp:posOffset>
                      </wp:positionV>
                      <wp:extent cx="471170" cy="0"/>
                      <wp:effectExtent l="0" t="0" r="24130" b="19050"/>
                      <wp:wrapNone/>
                      <wp:docPr id="5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3681C" id="AutoShape 40" o:spid="_x0000_s1026" type="#_x0000_t32" style="position:absolute;margin-left:34.05pt;margin-top:6.35pt;width:37.1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" strokecolor="black [3213]"/>
                  </w:pict>
                </mc:Fallback>
              </mc:AlternateContent>
            </w:r>
          </w:p>
        </w:tc>
      </w:tr>
    </w:tbl>
    <w:p w14:paraId="3B4532F3" w14:textId="77777777" w:rsidR="00083798" w:rsidRPr="00613A11" w:rsidRDefault="00083798" w:rsidP="003C259F">
      <w:pPr>
        <w:rPr>
          <w:sz w:val="6"/>
        </w:rPr>
      </w:pPr>
    </w:p>
    <w:p w14:paraId="68C05610" w14:textId="77777777" w:rsidR="003273A7" w:rsidRDefault="003273A7">
      <w:pPr>
        <w:rPr>
          <w:sz w:val="28"/>
          <w:szCs w:val="28"/>
        </w:rPr>
      </w:pPr>
      <w:bookmarkStart w:id="3" w:name="Схема_ЗУ_Коорд"/>
      <w:bookmarkEnd w:id="3"/>
      <w:r>
        <w:rPr>
          <w:sz w:val="28"/>
          <w:szCs w:val="28"/>
        </w:rPr>
        <w:br w:type="page"/>
      </w:r>
    </w:p>
    <w:p w14:paraId="35B29016" w14:textId="77777777" w:rsidR="007D1EF8" w:rsidRPr="007D1EF8" w:rsidRDefault="00F61FA8" w:rsidP="007D1EF8">
      <w:pPr>
        <w:ind w:left="-1134" w:right="-42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B6094B" wp14:editId="088F59FE">
            <wp:extent cx="7553325" cy="1068398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89_11_010303_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14" cy="106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6187" w14:textId="77777777" w:rsidR="007D1EF8" w:rsidRDefault="00F61FA8" w:rsidP="007D1EF8">
      <w:pPr>
        <w:ind w:left="-1134" w:right="-427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7C0D48" wp14:editId="78168335">
            <wp:extent cx="7562226" cy="106965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_89_11_010204_79+89_11_010303_1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366" cy="107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4119" w14:textId="77777777" w:rsidR="008F7766" w:rsidRDefault="00F61FA8" w:rsidP="007D1EF8">
      <w:pPr>
        <w:ind w:left="-1134" w:right="-427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B4726E" wp14:editId="2F96A846">
            <wp:extent cx="7548757" cy="10677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_89_11_010203_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24" cy="1068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39BE" w14:textId="77777777" w:rsidR="00F61FA8" w:rsidRDefault="00F61FA8" w:rsidP="00F61FA8">
      <w:pPr>
        <w:ind w:right="-427"/>
        <w:rPr>
          <w:sz w:val="28"/>
          <w:szCs w:val="28"/>
          <w:lang w:val="en-US"/>
        </w:rPr>
        <w:sectPr w:rsidR="00F61FA8" w:rsidSect="00F61FA8">
          <w:pgSz w:w="11906" w:h="16838"/>
          <w:pgMar w:top="0" w:right="851" w:bottom="0" w:left="1134" w:header="720" w:footer="720" w:gutter="0"/>
          <w:cols w:space="720"/>
        </w:sectPr>
      </w:pPr>
    </w:p>
    <w:p w14:paraId="568A09CF" w14:textId="77777777" w:rsidR="003273A7" w:rsidRDefault="00F61FA8" w:rsidP="00F61FA8">
      <w:pPr>
        <w:ind w:right="-427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C255C1" wp14:editId="57609C29">
            <wp:extent cx="10677525" cy="75492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_89_11_010203_48+89_11_010203_65+89_11_010202_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77" cy="75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3799" w14:textId="77777777" w:rsidR="009F30BE" w:rsidRDefault="00F61FA8" w:rsidP="00F61FA8">
      <w:pPr>
        <w:ind w:right="-427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53C2F0" wp14:editId="186A3633">
            <wp:extent cx="10687050" cy="7555982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_89_11_010202_11+89_11_010202_93+89_11_010202_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024" cy="756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A38E" w14:textId="77777777" w:rsidR="00F61FA8" w:rsidRDefault="00F61FA8" w:rsidP="00F61FA8">
      <w:pPr>
        <w:ind w:right="-427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AE012B" wp14:editId="576FA2C4">
            <wp:extent cx="10677525" cy="75492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_89_11_010202_23+ЗУ1+ЗУ2+63+89_11_010201_365+1195+89_11_000000_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672" cy="755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3031" w14:textId="77777777" w:rsidR="00E11DB5" w:rsidRPr="007D1EF8" w:rsidRDefault="00F61FA8" w:rsidP="00F61FA8">
      <w:pPr>
        <w:ind w:right="-427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C4125D" wp14:editId="2D017FD5">
            <wp:extent cx="10658475" cy="7535779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_89_11_000000_90+89_11_010201_ЗУ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352" cy="753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DB5" w:rsidRPr="007D1EF8" w:rsidSect="00F61FA8">
      <w:pgSz w:w="16838" w:h="11906" w:orient="landscape"/>
      <w:pgMar w:top="0" w:right="0" w:bottom="851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20002A87" w:usb1="00000000" w:usb2="00000000" w:usb3="00000000" w:csb0="000001F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72"/>
    <w:rsid w:val="0000474A"/>
    <w:rsid w:val="00007927"/>
    <w:rsid w:val="00036A99"/>
    <w:rsid w:val="00070B61"/>
    <w:rsid w:val="00083798"/>
    <w:rsid w:val="00084BE6"/>
    <w:rsid w:val="000964E6"/>
    <w:rsid w:val="00096806"/>
    <w:rsid w:val="00096817"/>
    <w:rsid w:val="000F306E"/>
    <w:rsid w:val="001226D3"/>
    <w:rsid w:val="00137850"/>
    <w:rsid w:val="00147B34"/>
    <w:rsid w:val="00163B9B"/>
    <w:rsid w:val="001646E9"/>
    <w:rsid w:val="001B5E02"/>
    <w:rsid w:val="001C4DF3"/>
    <w:rsid w:val="001D14FD"/>
    <w:rsid w:val="001E6598"/>
    <w:rsid w:val="001F3418"/>
    <w:rsid w:val="0027676A"/>
    <w:rsid w:val="002A1A83"/>
    <w:rsid w:val="002D4594"/>
    <w:rsid w:val="002E7ADE"/>
    <w:rsid w:val="003046AF"/>
    <w:rsid w:val="003071BB"/>
    <w:rsid w:val="003273A7"/>
    <w:rsid w:val="00327749"/>
    <w:rsid w:val="0033775C"/>
    <w:rsid w:val="00370672"/>
    <w:rsid w:val="00374FF4"/>
    <w:rsid w:val="003A2693"/>
    <w:rsid w:val="003A440C"/>
    <w:rsid w:val="003B705F"/>
    <w:rsid w:val="003C259F"/>
    <w:rsid w:val="003D4DF4"/>
    <w:rsid w:val="0040473D"/>
    <w:rsid w:val="00424795"/>
    <w:rsid w:val="00431CB3"/>
    <w:rsid w:val="00431CDB"/>
    <w:rsid w:val="00446C96"/>
    <w:rsid w:val="0045071B"/>
    <w:rsid w:val="00463583"/>
    <w:rsid w:val="0047403A"/>
    <w:rsid w:val="004811AB"/>
    <w:rsid w:val="004868B3"/>
    <w:rsid w:val="004A7044"/>
    <w:rsid w:val="004B2725"/>
    <w:rsid w:val="004B704B"/>
    <w:rsid w:val="004C7370"/>
    <w:rsid w:val="004D6598"/>
    <w:rsid w:val="00545CFD"/>
    <w:rsid w:val="0055011C"/>
    <w:rsid w:val="00550D4B"/>
    <w:rsid w:val="00555DC2"/>
    <w:rsid w:val="00594B52"/>
    <w:rsid w:val="00601114"/>
    <w:rsid w:val="00613A11"/>
    <w:rsid w:val="00655600"/>
    <w:rsid w:val="00657F73"/>
    <w:rsid w:val="00685B2F"/>
    <w:rsid w:val="00685BB7"/>
    <w:rsid w:val="006948CC"/>
    <w:rsid w:val="006A30AA"/>
    <w:rsid w:val="006D144D"/>
    <w:rsid w:val="006E6BFB"/>
    <w:rsid w:val="00705613"/>
    <w:rsid w:val="00712422"/>
    <w:rsid w:val="00751461"/>
    <w:rsid w:val="00757972"/>
    <w:rsid w:val="00762F7A"/>
    <w:rsid w:val="007B3A76"/>
    <w:rsid w:val="007B5497"/>
    <w:rsid w:val="007C2D5B"/>
    <w:rsid w:val="007D1EF8"/>
    <w:rsid w:val="007F28F1"/>
    <w:rsid w:val="00872210"/>
    <w:rsid w:val="008A4138"/>
    <w:rsid w:val="008B1533"/>
    <w:rsid w:val="008B4440"/>
    <w:rsid w:val="008C0CDC"/>
    <w:rsid w:val="008C7CBF"/>
    <w:rsid w:val="008D17F6"/>
    <w:rsid w:val="008E0D0B"/>
    <w:rsid w:val="008E594A"/>
    <w:rsid w:val="008F2921"/>
    <w:rsid w:val="008F7766"/>
    <w:rsid w:val="00931BE7"/>
    <w:rsid w:val="00931DA5"/>
    <w:rsid w:val="009358D2"/>
    <w:rsid w:val="009453AA"/>
    <w:rsid w:val="00983193"/>
    <w:rsid w:val="009D3555"/>
    <w:rsid w:val="009F30BE"/>
    <w:rsid w:val="00A25370"/>
    <w:rsid w:val="00A4256C"/>
    <w:rsid w:val="00A7706F"/>
    <w:rsid w:val="00A81AD5"/>
    <w:rsid w:val="00A87F3A"/>
    <w:rsid w:val="00AA4BA2"/>
    <w:rsid w:val="00AC0DC1"/>
    <w:rsid w:val="00AC5A37"/>
    <w:rsid w:val="00AE350F"/>
    <w:rsid w:val="00B0116D"/>
    <w:rsid w:val="00B208C8"/>
    <w:rsid w:val="00B8151F"/>
    <w:rsid w:val="00B9485D"/>
    <w:rsid w:val="00BB0453"/>
    <w:rsid w:val="00BB1D4B"/>
    <w:rsid w:val="00BB377F"/>
    <w:rsid w:val="00BB6F0D"/>
    <w:rsid w:val="00BC10E0"/>
    <w:rsid w:val="00BC119E"/>
    <w:rsid w:val="00BC307B"/>
    <w:rsid w:val="00BD3F19"/>
    <w:rsid w:val="00BF4819"/>
    <w:rsid w:val="00C13BBE"/>
    <w:rsid w:val="00C25195"/>
    <w:rsid w:val="00C320E4"/>
    <w:rsid w:val="00C4043C"/>
    <w:rsid w:val="00C40FCE"/>
    <w:rsid w:val="00C520E8"/>
    <w:rsid w:val="00C7022B"/>
    <w:rsid w:val="00C8459A"/>
    <w:rsid w:val="00CC5F0E"/>
    <w:rsid w:val="00CD2617"/>
    <w:rsid w:val="00CD3253"/>
    <w:rsid w:val="00CD6399"/>
    <w:rsid w:val="00D02C98"/>
    <w:rsid w:val="00D05BE7"/>
    <w:rsid w:val="00D53F28"/>
    <w:rsid w:val="00D6045C"/>
    <w:rsid w:val="00D81760"/>
    <w:rsid w:val="00DB00E7"/>
    <w:rsid w:val="00E000D2"/>
    <w:rsid w:val="00E11DB5"/>
    <w:rsid w:val="00E148CD"/>
    <w:rsid w:val="00E436FF"/>
    <w:rsid w:val="00E707D5"/>
    <w:rsid w:val="00E74E6F"/>
    <w:rsid w:val="00EB2058"/>
    <w:rsid w:val="00EC2109"/>
    <w:rsid w:val="00EE403F"/>
    <w:rsid w:val="00EE6693"/>
    <w:rsid w:val="00EF57CD"/>
    <w:rsid w:val="00F03E71"/>
    <w:rsid w:val="00F07AE6"/>
    <w:rsid w:val="00F42F36"/>
    <w:rsid w:val="00F43AD8"/>
    <w:rsid w:val="00F61FA8"/>
    <w:rsid w:val="00FB19ED"/>
    <w:rsid w:val="00FC4CF1"/>
    <w:rsid w:val="00FD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6f"/>
    </o:shapedefaults>
    <o:shapelayout v:ext="edit">
      <o:idmap v:ext="edit" data="1"/>
    </o:shapelayout>
  </w:shapeDefaults>
  <w:decimalSymbol w:val=","/>
  <w:listSeparator w:val=";"/>
  <w14:docId w14:val="514740DC"/>
  <w15:docId w15:val="{3E76D45A-C5CB-4288-92A8-718611EA3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08C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208C8"/>
    <w:pPr>
      <w:keepNext/>
      <w:outlineLvl w:val="1"/>
    </w:pPr>
    <w:rPr>
      <w:sz w:val="24"/>
    </w:rPr>
  </w:style>
  <w:style w:type="paragraph" w:styleId="4">
    <w:name w:val="heading 4"/>
    <w:basedOn w:val="a"/>
    <w:next w:val="a"/>
    <w:link w:val="40"/>
    <w:qFormat/>
    <w:rsid w:val="00B208C8"/>
    <w:pPr>
      <w:keepNext/>
      <w:jc w:val="center"/>
      <w:outlineLvl w:val="3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B208C8"/>
    <w:pPr>
      <w:keepNext/>
      <w:jc w:val="center"/>
      <w:outlineLvl w:val="6"/>
    </w:pPr>
    <w:rPr>
      <w:sz w:val="24"/>
    </w:rPr>
  </w:style>
  <w:style w:type="paragraph" w:styleId="9">
    <w:name w:val="heading 9"/>
    <w:basedOn w:val="a"/>
    <w:next w:val="a"/>
    <w:link w:val="90"/>
    <w:qFormat/>
    <w:rsid w:val="00B208C8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0B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B208C8"/>
    <w:rPr>
      <w:sz w:val="28"/>
    </w:rPr>
  </w:style>
  <w:style w:type="character" w:customStyle="1" w:styleId="20">
    <w:name w:val="Заголовок 2 Знак"/>
    <w:link w:val="2"/>
    <w:semiHidden/>
    <w:rsid w:val="00B208C8"/>
    <w:rPr>
      <w:sz w:val="24"/>
    </w:rPr>
  </w:style>
  <w:style w:type="character" w:customStyle="1" w:styleId="40">
    <w:name w:val="Заголовок 4 Знак"/>
    <w:link w:val="4"/>
    <w:semiHidden/>
    <w:rsid w:val="00B208C8"/>
    <w:rPr>
      <w:b/>
      <w:sz w:val="28"/>
    </w:rPr>
  </w:style>
  <w:style w:type="character" w:customStyle="1" w:styleId="70">
    <w:name w:val="Заголовок 7 Знак"/>
    <w:link w:val="7"/>
    <w:semiHidden/>
    <w:rsid w:val="00B208C8"/>
    <w:rPr>
      <w:sz w:val="24"/>
    </w:rPr>
  </w:style>
  <w:style w:type="character" w:customStyle="1" w:styleId="90">
    <w:name w:val="Заголовок 9 Знак"/>
    <w:link w:val="9"/>
    <w:semiHidden/>
    <w:rsid w:val="00B208C8"/>
    <w:rPr>
      <w:b/>
      <w:sz w:val="24"/>
    </w:rPr>
  </w:style>
  <w:style w:type="character" w:styleId="a4">
    <w:name w:val="Hyperlink"/>
    <w:semiHidden/>
    <w:unhideWhenUsed/>
    <w:rsid w:val="00B208C8"/>
    <w:rPr>
      <w:color w:val="0000FF"/>
      <w:u w:val="single"/>
    </w:rPr>
  </w:style>
  <w:style w:type="paragraph" w:customStyle="1" w:styleId="11">
    <w:name w:val="Обычный1"/>
    <w:rsid w:val="00C25195"/>
    <w:rPr>
      <w:snapToGrid w:val="0"/>
      <w:sz w:val="24"/>
    </w:rPr>
  </w:style>
  <w:style w:type="paragraph" w:customStyle="1" w:styleId="ConsPlusNormal">
    <w:name w:val="ConsPlusNormal"/>
    <w:rsid w:val="003C259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5">
    <w:name w:val="Название раздела"/>
    <w:basedOn w:val="a"/>
    <w:rsid w:val="008B1533"/>
    <w:pPr>
      <w:jc w:val="center"/>
    </w:pPr>
    <w:rPr>
      <w:b/>
      <w:sz w:val="28"/>
      <w:szCs w:val="28"/>
    </w:rPr>
  </w:style>
  <w:style w:type="paragraph" w:customStyle="1" w:styleId="a6">
    <w:name w:val="Разделитель таблиц"/>
    <w:basedOn w:val="a"/>
    <w:rsid w:val="008B1533"/>
    <w:pPr>
      <w:spacing w:line="14" w:lineRule="exact"/>
    </w:pPr>
    <w:rPr>
      <w:sz w:val="2"/>
    </w:rPr>
  </w:style>
  <w:style w:type="paragraph" w:customStyle="1" w:styleId="a7">
    <w:name w:val="Заголовок таблицы"/>
    <w:basedOn w:val="a"/>
    <w:rsid w:val="008B1533"/>
    <w:pPr>
      <w:keepNext/>
      <w:jc w:val="center"/>
    </w:pPr>
    <w:rPr>
      <w:b/>
      <w:sz w:val="22"/>
    </w:rPr>
  </w:style>
  <w:style w:type="paragraph" w:customStyle="1" w:styleId="a8">
    <w:name w:val="Текст таблицы"/>
    <w:basedOn w:val="a"/>
    <w:rsid w:val="008B1533"/>
    <w:rPr>
      <w:sz w:val="22"/>
    </w:rPr>
  </w:style>
  <w:style w:type="paragraph" w:customStyle="1" w:styleId="a9">
    <w:name w:val="Заголовок таблицы повторяющийся"/>
    <w:basedOn w:val="a"/>
    <w:rsid w:val="008B1533"/>
    <w:pPr>
      <w:jc w:val="center"/>
    </w:pPr>
    <w:rPr>
      <w:b/>
      <w:sz w:val="22"/>
    </w:rPr>
  </w:style>
  <w:style w:type="paragraph" w:customStyle="1" w:styleId="aa">
    <w:name w:val="Название подраздела"/>
    <w:basedOn w:val="a"/>
    <w:rsid w:val="008B1533"/>
    <w:pPr>
      <w:keepNext/>
      <w:spacing w:before="240"/>
      <w:jc w:val="center"/>
    </w:pPr>
    <w:rPr>
      <w:b/>
      <w:sz w:val="22"/>
    </w:rPr>
  </w:style>
  <w:style w:type="paragraph" w:styleId="ab">
    <w:name w:val="Plain Text"/>
    <w:basedOn w:val="a"/>
    <w:link w:val="ac"/>
    <w:uiPriority w:val="99"/>
    <w:unhideWhenUsed/>
    <w:rsid w:val="00712422"/>
    <w:pPr>
      <w:ind w:left="-119"/>
      <w:jc w:val="both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712422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4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nikova_II\&#1055;&#1088;&#1080;&#1073;&#1072;&#1084;&#1073;&#1072;&#1089;%20&#1076;&#1083;&#1103;%20&#1082;&#1072;&#1090;&#1072;&#1083;&#1086;&#1075;&#1072;%20&#1082;&#1086;&#1086;&#1088;&#1076;&#1080;&#1085;&#1072;&#1090;\&#1087;&#1086;&#1089;&#1090;&#1088;&#1086;&#1077;&#1085;&#1080;&#1077;\&#1087;&#1086;&#1089;&#1090;&#1088;&#1086;&#1077;&#1085;&#1080;&#1077;\&#1057;&#1093;&#1077;&#1084;&#1072;_&#1047;&#105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EA908-1A7D-4CF6-AD16-9F413192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Схема_ЗУ</Template>
  <TotalTime>1288</TotalTime>
  <Pages>13</Pages>
  <Words>1090</Words>
  <Characters>8404</Characters>
  <Application>Microsoft Office Word</Application>
  <DocSecurity>0</DocSecurity>
  <Lines>70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OEM Preinstall</Company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Berdnikova</dc:creator>
  <cp:lastModifiedBy>Власова Ирина Сергеевна</cp:lastModifiedBy>
  <cp:revision>16</cp:revision>
  <cp:lastPrinted>2024-09-05T09:33:00Z</cp:lastPrinted>
  <dcterms:created xsi:type="dcterms:W3CDTF">2024-05-31T07:17:00Z</dcterms:created>
  <dcterms:modified xsi:type="dcterms:W3CDTF">2024-09-05T10:18:00Z</dcterms:modified>
</cp:coreProperties>
</file>